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B6" w:rsidRPr="00613D7A" w:rsidRDefault="003953B6" w:rsidP="004C068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:rsidR="003953B6" w:rsidRDefault="003953B6" w:rsidP="004C068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3953B6" w:rsidRDefault="003953B6" w:rsidP="00A61AAE">
      <w:pPr>
        <w:pStyle w:val="Estndar"/>
        <w:tabs>
          <w:tab w:val="left" w:pos="5102"/>
        </w:tabs>
        <w:spacing w:line="360" w:lineRule="auto"/>
        <w:jc w:val="right"/>
        <w:rPr>
          <w:rFonts w:ascii="Arial" w:hAnsi="Arial" w:cs="Arial"/>
          <w:bCs/>
          <w:i/>
          <w:iCs/>
          <w:sz w:val="22"/>
        </w:rPr>
      </w:pPr>
      <w:r>
        <w:rPr>
          <w:rFonts w:ascii="Calibri" w:hAnsi="Calibri"/>
          <w:color w:val="CC0000"/>
          <w:sz w:val="32"/>
          <w:szCs w:val="32"/>
        </w:rPr>
        <w:t>Anexo I de la Convocatoria</w:t>
      </w:r>
    </w:p>
    <w:p w:rsidR="003953B6" w:rsidRDefault="003953B6" w:rsidP="004C068D">
      <w:pPr>
        <w:pStyle w:val="NoSpacing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3953B6" w:rsidRDefault="003953B6" w:rsidP="004C068D">
      <w:pPr>
        <w:pStyle w:val="NoSpacing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3953B6" w:rsidRDefault="003953B6" w:rsidP="004C068D">
      <w:pPr>
        <w:pStyle w:val="NoSpacing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3953B6" w:rsidRDefault="003953B6" w:rsidP="004C068D">
      <w:pPr>
        <w:pStyle w:val="NoSpacing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C62D01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style="width:236.25pt;height:91.5pt;visibility:visible">
            <v:imagedata r:id="rId7" o:title=""/>
          </v:shape>
        </w:pict>
      </w:r>
    </w:p>
    <w:p w:rsidR="003953B6" w:rsidRDefault="003953B6" w:rsidP="004C068D">
      <w:pPr>
        <w:pStyle w:val="NoSpacing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3953B6" w:rsidRPr="006A1AB7" w:rsidRDefault="003953B6" w:rsidP="004C068D">
      <w:pPr>
        <w:pStyle w:val="NoSpacing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w:pict>
          <v:rect id="Rectángulo 2" o:spid="_x0000_s1029" style="position:absolute;margin-left:-84.25pt;margin-top:19.1pt;width:593.8pt;height:172.2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5r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Z8FOawYCAADeAwAA&#10;DgAAAAAAAAAAAAAAAAAuAgAAZHJzL2Uyb0RvYy54bWxQSwECLQAUAAYACAAAACEAGiRO+uAAAAAM&#10;AQAADwAAAAAAAAAAAAAAAABgBAAAZHJzL2Rvd25yZXYueG1sUEsFBgAAAAAEAAQA8wAAAG0FAAAA&#10;AA==&#10;" fillcolor="#c00" stroked="f"/>
        </w:pict>
      </w:r>
    </w:p>
    <w:p w:rsidR="003953B6" w:rsidRPr="006A1AB7" w:rsidRDefault="003953B6" w:rsidP="004C068D">
      <w:pPr>
        <w:pStyle w:val="NoSpacing"/>
        <w:rPr>
          <w:rFonts w:ascii="Arial Narrow" w:hAnsi="Arial Narrow" w:cs="Arial"/>
          <w:color w:val="404040"/>
          <w:sz w:val="56"/>
          <w:szCs w:val="56"/>
        </w:rPr>
      </w:pPr>
    </w:p>
    <w:p w:rsidR="003953B6" w:rsidRDefault="003953B6" w:rsidP="00A61AAE">
      <w:pPr>
        <w:pStyle w:val="NoSpacing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de Competitividad Turística</w:t>
      </w:r>
    </w:p>
    <w:p w:rsidR="003953B6" w:rsidRDefault="003953B6" w:rsidP="00A61AAE">
      <w:pPr>
        <w:pStyle w:val="NoSpacing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FICHA DESCRIPTIVA</w:t>
      </w:r>
    </w:p>
    <w:p w:rsidR="003953B6" w:rsidRDefault="003953B6" w:rsidP="00A61AAE">
      <w:pPr>
        <w:pStyle w:val="NoSpacing"/>
        <w:ind w:right="-1"/>
        <w:jc w:val="center"/>
        <w:rPr>
          <w:rFonts w:cs="Arial"/>
          <w:color w:val="FFFFFF"/>
          <w:sz w:val="36"/>
          <w:szCs w:val="36"/>
        </w:rPr>
      </w:pPr>
    </w:p>
    <w:p w:rsidR="003953B6" w:rsidRDefault="003953B6" w:rsidP="00A61AAE">
      <w:pPr>
        <w:pStyle w:val="NoSpacing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MOB 2023</w:t>
      </w:r>
    </w:p>
    <w:p w:rsidR="003953B6" w:rsidRPr="008A2A9D" w:rsidRDefault="003953B6" w:rsidP="004C068D">
      <w:pPr>
        <w:pStyle w:val="NoSpacing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3953B6" w:rsidRDefault="003953B6" w:rsidP="006B4241">
      <w:pPr>
        <w:pStyle w:val="TextoNormal-CSC"/>
        <w:spacing w:line="360" w:lineRule="auto"/>
        <w:rPr>
          <w:sz w:val="20"/>
          <w:szCs w:val="20"/>
        </w:rPr>
      </w:pPr>
    </w:p>
    <w:p w:rsidR="003953B6" w:rsidRDefault="003953B6" w:rsidP="006B4241">
      <w:pPr>
        <w:pStyle w:val="TextoNormal-CSC"/>
        <w:spacing w:line="360" w:lineRule="auto"/>
        <w:rPr>
          <w:sz w:val="20"/>
          <w:szCs w:val="20"/>
        </w:rPr>
      </w:pPr>
    </w:p>
    <w:p w:rsidR="003953B6" w:rsidRDefault="003953B6" w:rsidP="006B4241">
      <w:pPr>
        <w:pStyle w:val="TextoNormal-CSC"/>
        <w:spacing w:line="360" w:lineRule="auto"/>
        <w:rPr>
          <w:sz w:val="20"/>
          <w:szCs w:val="20"/>
        </w:rPr>
      </w:pPr>
    </w:p>
    <w:p w:rsidR="003953B6" w:rsidRDefault="003953B6" w:rsidP="006B4241">
      <w:pPr>
        <w:pStyle w:val="TextoNormal-CSC"/>
        <w:spacing w:line="360" w:lineRule="auto"/>
        <w:rPr>
          <w:sz w:val="20"/>
          <w:szCs w:val="20"/>
        </w:rPr>
      </w:pPr>
    </w:p>
    <w:p w:rsidR="003953B6" w:rsidRDefault="003953B6" w:rsidP="006B4241">
      <w:pPr>
        <w:pStyle w:val="TextoNormal-CSC"/>
        <w:spacing w:line="360" w:lineRule="auto"/>
        <w:rPr>
          <w:sz w:val="20"/>
          <w:szCs w:val="20"/>
        </w:rPr>
      </w:pPr>
    </w:p>
    <w:p w:rsidR="003953B6" w:rsidRDefault="003953B6" w:rsidP="006B4241">
      <w:pPr>
        <w:pStyle w:val="TextoNormal-CSC"/>
        <w:spacing w:line="360" w:lineRule="auto"/>
        <w:rPr>
          <w:sz w:val="20"/>
          <w:szCs w:val="20"/>
        </w:rPr>
      </w:pPr>
    </w:p>
    <w:p w:rsidR="003953B6" w:rsidRDefault="003953B6" w:rsidP="006B4241">
      <w:pPr>
        <w:pStyle w:val="TextoNormal-CSC"/>
        <w:spacing w:line="360" w:lineRule="auto"/>
        <w:rPr>
          <w:sz w:val="20"/>
          <w:szCs w:val="20"/>
        </w:rPr>
      </w:pPr>
    </w:p>
    <w:p w:rsidR="003953B6" w:rsidRPr="003D61D9" w:rsidRDefault="003953B6" w:rsidP="006B4241">
      <w:pPr>
        <w:pStyle w:val="Heading2"/>
      </w:pPr>
      <w:r w:rsidRPr="003D61D9">
        <w:t>Objetivo</w:t>
      </w:r>
    </w:p>
    <w:p w:rsidR="003953B6" w:rsidRPr="00AB3605" w:rsidRDefault="003953B6" w:rsidP="006B4241">
      <w:pPr>
        <w:jc w:val="both"/>
      </w:pPr>
      <w:r w:rsidRPr="00AB3605">
        <w:t xml:space="preserve">El </w:t>
      </w:r>
      <w:r w:rsidRPr="00AB3605">
        <w:rPr>
          <w:b/>
        </w:rPr>
        <w:t xml:space="preserve">Programa de </w:t>
      </w:r>
      <w:r>
        <w:rPr>
          <w:b/>
        </w:rPr>
        <w:t>Competitividad Turística</w:t>
      </w:r>
      <w:r w:rsidRPr="00AB3605">
        <w:t>, en el marco del título de la prioridad de inversión 1b “fomento de la inversión empresarial en I+i, el desarrollo de vínculos y sinergias entre las empresas, los centros de investigación y desarrollo y el sector de la enseñanza superior, en particular mediante el fomento de la inversión en el desarrollo</w:t>
      </w:r>
      <w:r>
        <w:t xml:space="preserve"> </w:t>
      </w:r>
      <w:r w:rsidRPr="004C1AFE">
        <w:t>de productos y servicios, la transferencia de tecnología, la innovación social, la innovación ecológica, las aplicaciones de servicio público, el estímulo de la demanda, la interconexión en red, las agrupaciones y la innovación abierta a través de una especialización inteligente, y mediante el apoyo a la investigación tecnológica y aplicada, líneas piloto, acciones de validación precoz de los productos, capacidades de fabricación avanzada y primera producción, en particular, en tecnologías facilitadoras esenciales y difusión de tecnologías polivalentes</w:t>
      </w:r>
      <w:r w:rsidRPr="00AB3605">
        <w:t xml:space="preserve">” </w:t>
      </w:r>
      <w:r w:rsidRPr="00AB3605">
        <w:rPr>
          <w:b/>
        </w:rPr>
        <w:t>contribuye a la consecución del objetivo específico</w:t>
      </w:r>
      <w:r w:rsidRPr="00AB3605">
        <w:t xml:space="preserve"> OE 1.2.1. “</w:t>
      </w:r>
      <w:r w:rsidRPr="00AB3605">
        <w:rPr>
          <w:b/>
        </w:rPr>
        <w:t>Impulso y promoción de actividades de I+i lideradas por las empresas, apoyo a la creación y consolidación de empresas innovadoras y apoyo a la compra pública innovadora</w:t>
      </w:r>
      <w:r w:rsidRPr="00AB3605">
        <w:t>”.</w:t>
      </w:r>
    </w:p>
    <w:p w:rsidR="003953B6" w:rsidRPr="00AB3605" w:rsidRDefault="003953B6" w:rsidP="006B4241">
      <w:pPr>
        <w:spacing w:after="120" w:line="240" w:lineRule="auto"/>
        <w:jc w:val="both"/>
      </w:pPr>
      <w:r w:rsidRPr="00AB3605">
        <w:t xml:space="preserve">En este objetivo específico se persigue, en el periodo 2014-2020, mejorar la posición de las  </w:t>
      </w:r>
      <w:r>
        <w:t xml:space="preserve">pymes y micro pymes del </w:t>
      </w:r>
      <w:r w:rsidRPr="00AB3605">
        <w:t>sector turístico y de su competitividad a través de la incorporación de la innovación en su estrategia empresarial; Incrementar el número de PYMES innovadoras mediante el asesoramiento para la ejecución de proyectos de innovación para el desarrollo de nuevos productos y servicios, la mejora de procesos productivos, y la internacionalización de las PYMES turísticas; mejorar las capacidades de absorción de conocimientos de las PYMES; e Impulsar la innovación desde la demanda, mediante el asesoramiento en la búsqueda de soluciones innovadoras</w:t>
      </w:r>
      <w:r w:rsidRPr="00AB3605">
        <w:rPr>
          <w:rFonts w:ascii="Arial" w:hAnsi="Arial" w:cs="Arial"/>
          <w:sz w:val="20"/>
          <w:szCs w:val="20"/>
        </w:rPr>
        <w:t>.</w:t>
      </w:r>
    </w:p>
    <w:p w:rsidR="003953B6" w:rsidRPr="00AB3605" w:rsidRDefault="003953B6" w:rsidP="006B4241">
      <w:pPr>
        <w:spacing w:after="120" w:line="240" w:lineRule="auto"/>
        <w:jc w:val="both"/>
      </w:pPr>
      <w:r w:rsidRPr="00AB3605">
        <w:t>El Programa</w:t>
      </w:r>
      <w:r w:rsidRPr="00AB3605">
        <w:rPr>
          <w:b/>
        </w:rPr>
        <w:t xml:space="preserve"> </w:t>
      </w:r>
      <w:r w:rsidRPr="00AB3605">
        <w:t xml:space="preserve">de </w:t>
      </w:r>
      <w:r>
        <w:t xml:space="preserve">Competitividad Turística </w:t>
      </w:r>
      <w:r w:rsidRPr="00AB3605">
        <w:t>tiene como</w:t>
      </w:r>
      <w:r w:rsidRPr="00AB3605">
        <w:rPr>
          <w:b/>
        </w:rPr>
        <w:t xml:space="preserve"> objeto </w:t>
      </w:r>
      <w:r w:rsidRPr="00AB3605">
        <w:t xml:space="preserve">contribuir a la mejora competitiva del sector turístico, a través de medidas que establezcan las bases adecuadas para su desarrollo. </w:t>
      </w:r>
    </w:p>
    <w:p w:rsidR="003953B6" w:rsidRDefault="003953B6" w:rsidP="006B4241">
      <w:pPr>
        <w:spacing w:after="120" w:line="240" w:lineRule="auto"/>
        <w:jc w:val="both"/>
      </w:pPr>
      <w:r w:rsidRPr="00AB3605">
        <w:t xml:space="preserve">Más concretamente, el Programa de </w:t>
      </w:r>
      <w:r>
        <w:t xml:space="preserve">Competitividad Turística </w:t>
      </w:r>
      <w:r w:rsidRPr="00AB3605">
        <w:t xml:space="preserve">tiene como objetivos principales los siguientes, que ayudarán a la consecución del objetivo específico antes mencionado: </w:t>
      </w:r>
    </w:p>
    <w:p w:rsidR="003953B6" w:rsidRPr="00AB3605" w:rsidRDefault="003953B6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cs="Arial"/>
        </w:rPr>
      </w:pPr>
      <w:r w:rsidRPr="00AB3605">
        <w:rPr>
          <w:rFonts w:cs="Arial"/>
        </w:rPr>
        <w:t xml:space="preserve">Potenciar el crecimiento de las empresas turísticas mediante la adopción de la cultura de la innovación y el uso de las TIC </w:t>
      </w:r>
    </w:p>
    <w:p w:rsidR="003953B6" w:rsidRPr="00AB3605" w:rsidRDefault="003953B6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cs="Arial"/>
        </w:rPr>
      </w:pPr>
      <w:r w:rsidRPr="00AB3605">
        <w:rPr>
          <w:rFonts w:cs="Arial"/>
        </w:rPr>
        <w:t>Proporcionar herramientas y soluciones que promuevan la competitividad en el sector y ayuden a mejorar su productividad.</w:t>
      </w:r>
    </w:p>
    <w:p w:rsidR="003953B6" w:rsidRPr="00AB3605" w:rsidRDefault="003953B6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cs="Arial"/>
        </w:rPr>
      </w:pPr>
      <w:r w:rsidRPr="00AB3605">
        <w:rPr>
          <w:rFonts w:cs="Arial"/>
        </w:rPr>
        <w:t xml:space="preserve">Agrupar el conocimiento generado por los diferentes agentes del sector y facilitar el acceso a las mejores prácticas. </w:t>
      </w:r>
    </w:p>
    <w:p w:rsidR="003953B6" w:rsidRPr="00AB3605" w:rsidRDefault="003953B6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cs="Arial"/>
        </w:rPr>
      </w:pPr>
      <w:r w:rsidRPr="00AB3605">
        <w:rPr>
          <w:rFonts w:cs="Arial"/>
        </w:rPr>
        <w:t>Difundir y analizar las nuevas tendencias de mercado turístico.</w:t>
      </w:r>
    </w:p>
    <w:p w:rsidR="003953B6" w:rsidRPr="00AB3605" w:rsidRDefault="003953B6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cs="Arial"/>
        </w:rPr>
      </w:pPr>
      <w:r w:rsidRPr="00AB3605">
        <w:rPr>
          <w:rFonts w:cs="Arial"/>
        </w:rPr>
        <w:t>Establecer procesos para la identificación de necesidades de las empresas turísticas y crear herramientas que faciliten la adaptación del sector a las nuevas necesidades.</w:t>
      </w:r>
    </w:p>
    <w:p w:rsidR="003953B6" w:rsidRPr="00AB3605" w:rsidRDefault="003953B6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cs="Arial"/>
        </w:rPr>
      </w:pPr>
      <w:r w:rsidRPr="00AB3605">
        <w:rPr>
          <w:rFonts w:cs="Arial"/>
        </w:rPr>
        <w:t xml:space="preserve">Realizar </w:t>
      </w:r>
      <w:r>
        <w:rPr>
          <w:rFonts w:cs="Arial"/>
        </w:rPr>
        <w:t>jornadas de sensibilización</w:t>
      </w:r>
      <w:r w:rsidRPr="00AB3605">
        <w:rPr>
          <w:rFonts w:cs="Arial"/>
        </w:rPr>
        <w:t xml:space="preserve"> y talleres específicos para el sector turístico, que contribuyan a mejorar la capacitación y el conocimiento de las empresas del sector. </w:t>
      </w:r>
    </w:p>
    <w:p w:rsidR="003953B6" w:rsidRPr="00AB3605" w:rsidRDefault="003953B6" w:rsidP="006B4241">
      <w:pPr>
        <w:spacing w:after="120" w:line="240" w:lineRule="auto"/>
        <w:jc w:val="both"/>
      </w:pPr>
      <w:r w:rsidRPr="00AB3605">
        <w:t xml:space="preserve">Para lograr este objetivo, el Programa de </w:t>
      </w:r>
      <w:r>
        <w:t xml:space="preserve">Competitividad Turística </w:t>
      </w:r>
      <w:r w:rsidRPr="00AB3605">
        <w:t xml:space="preserve">ofrece a las empresas participantes un </w:t>
      </w:r>
      <w:r w:rsidRPr="00AB3605">
        <w:rPr>
          <w:b/>
        </w:rPr>
        <w:t>conjunto de apoyos</w:t>
      </w:r>
      <w:r w:rsidRPr="00AB3605">
        <w:t xml:space="preserve"> en base a sus necesidades y características. Estos apoyos se desarrollan a través de un </w:t>
      </w:r>
      <w:r w:rsidRPr="00AB3605">
        <w:rPr>
          <w:b/>
        </w:rPr>
        <w:t>servicio de diagnóstico individualizado</w:t>
      </w:r>
      <w:r>
        <w:rPr>
          <w:b/>
        </w:rPr>
        <w:t xml:space="preserve"> </w:t>
      </w:r>
      <w:r w:rsidRPr="003D692D">
        <w:rPr>
          <w:b/>
          <w:lang/>
        </w:rPr>
        <w:t>y/o de ayudas para el desarrollo de sus planes de</w:t>
      </w:r>
      <w:r w:rsidRPr="003D692D">
        <w:rPr>
          <w:b/>
        </w:rPr>
        <w:t xml:space="preserve"> implantación.</w:t>
      </w:r>
    </w:p>
    <w:p w:rsidR="003953B6" w:rsidRPr="00AB3605" w:rsidRDefault="003953B6" w:rsidP="006B4241">
      <w:pPr>
        <w:spacing w:after="120" w:line="240" w:lineRule="auto"/>
        <w:jc w:val="both"/>
      </w:pPr>
      <w:r w:rsidRPr="00AB3605">
        <w:t xml:space="preserve">Las ventajas que el Programa de </w:t>
      </w:r>
      <w:r>
        <w:t xml:space="preserve">Competitividad Turística </w:t>
      </w:r>
      <w:r w:rsidRPr="00AB3605">
        <w:t>proporciona a las empresas participantes se resumen a continuación:</w:t>
      </w:r>
    </w:p>
    <w:p w:rsidR="003953B6" w:rsidRDefault="003953B6" w:rsidP="006B4241">
      <w:pPr>
        <w:numPr>
          <w:ilvl w:val="0"/>
          <w:numId w:val="1"/>
        </w:numPr>
        <w:contextualSpacing/>
        <w:jc w:val="both"/>
      </w:pPr>
      <w:r>
        <w:t>Inversión mínima</w:t>
      </w:r>
    </w:p>
    <w:p w:rsidR="003953B6" w:rsidRPr="00AB3605" w:rsidRDefault="003953B6" w:rsidP="006B4241">
      <w:pPr>
        <w:numPr>
          <w:ilvl w:val="0"/>
          <w:numId w:val="1"/>
        </w:numPr>
        <w:contextualSpacing/>
        <w:jc w:val="both"/>
      </w:pPr>
      <w:r w:rsidRPr="00AB3605">
        <w:t>Mejora de la productividad y la gestión de procesos</w:t>
      </w:r>
    </w:p>
    <w:p w:rsidR="003953B6" w:rsidRPr="00AB3605" w:rsidRDefault="003953B6" w:rsidP="006B4241">
      <w:pPr>
        <w:numPr>
          <w:ilvl w:val="0"/>
          <w:numId w:val="1"/>
        </w:numPr>
        <w:contextualSpacing/>
        <w:jc w:val="both"/>
      </w:pPr>
      <w:r w:rsidRPr="00AB3605">
        <w:t>Identificación de márgenes de mejora</w:t>
      </w:r>
    </w:p>
    <w:p w:rsidR="003953B6" w:rsidRPr="00AB3605" w:rsidRDefault="003953B6" w:rsidP="006B4241">
      <w:pPr>
        <w:numPr>
          <w:ilvl w:val="0"/>
          <w:numId w:val="1"/>
        </w:numPr>
        <w:contextualSpacing/>
        <w:jc w:val="both"/>
      </w:pPr>
      <w:r w:rsidRPr="00AB3605">
        <w:t xml:space="preserve">Adaptación a nuevos entornos </w:t>
      </w:r>
    </w:p>
    <w:p w:rsidR="003953B6" w:rsidRDefault="003953B6" w:rsidP="006B4241">
      <w:pPr>
        <w:numPr>
          <w:ilvl w:val="0"/>
          <w:numId w:val="1"/>
        </w:numPr>
        <w:contextualSpacing/>
        <w:jc w:val="both"/>
      </w:pPr>
      <w:r>
        <w:t xml:space="preserve">Mejoras económicas: </w:t>
      </w:r>
      <w:r w:rsidRPr="00AB3605">
        <w:t>Reducción de costes y/o aumento de ingresos</w:t>
      </w:r>
    </w:p>
    <w:p w:rsidR="003953B6" w:rsidRPr="003D692D" w:rsidRDefault="003953B6" w:rsidP="006B4241">
      <w:pPr>
        <w:numPr>
          <w:ilvl w:val="0"/>
          <w:numId w:val="1"/>
        </w:numPr>
        <w:contextualSpacing/>
        <w:jc w:val="both"/>
      </w:pPr>
      <w:r w:rsidRPr="003D692D">
        <w:t>Mayor capacidad innovadora</w:t>
      </w:r>
    </w:p>
    <w:p w:rsidR="003953B6" w:rsidRDefault="003953B6" w:rsidP="006B4241">
      <w:pPr>
        <w:spacing w:before="120" w:after="120" w:line="240" w:lineRule="auto"/>
        <w:jc w:val="both"/>
        <w:rPr>
          <w:rFonts w:cs="Arial"/>
        </w:rPr>
      </w:pPr>
    </w:p>
    <w:p w:rsidR="003953B6" w:rsidRDefault="003953B6" w:rsidP="006B4241">
      <w:pPr>
        <w:spacing w:before="120" w:after="120" w:line="240" w:lineRule="auto"/>
        <w:jc w:val="both"/>
        <w:rPr>
          <w:rFonts w:cs="Arial"/>
        </w:rPr>
      </w:pPr>
    </w:p>
    <w:p w:rsidR="003953B6" w:rsidRPr="003D61D9" w:rsidRDefault="003953B6" w:rsidP="006B4241">
      <w:pPr>
        <w:pStyle w:val="Heading2"/>
        <w:rPr>
          <w:szCs w:val="24"/>
        </w:rPr>
      </w:pPr>
      <w:r w:rsidRPr="003D61D9">
        <w:rPr>
          <w:szCs w:val="24"/>
        </w:rPr>
        <w:t>Contenido</w:t>
      </w:r>
    </w:p>
    <w:p w:rsidR="003953B6" w:rsidRDefault="003953B6" w:rsidP="006B4241">
      <w:pPr>
        <w:spacing w:before="120" w:after="120" w:line="240" w:lineRule="auto"/>
        <w:jc w:val="both"/>
      </w:pPr>
      <w:r w:rsidRPr="009F79D6">
        <w:t xml:space="preserve">El </w:t>
      </w:r>
      <w:r w:rsidRPr="00F27276">
        <w:t xml:space="preserve">Programa de </w:t>
      </w:r>
      <w:r>
        <w:t xml:space="preserve">Competitividad Turística </w:t>
      </w:r>
      <w:r w:rsidRPr="00F27276">
        <w:t>tiene como finalidad mejorar la competitividad de las pymes del sector turístico atendiendo a las diferentes áreas de la</w:t>
      </w:r>
      <w:r>
        <w:t>s</w:t>
      </w:r>
      <w:r w:rsidRPr="00F27276">
        <w:t xml:space="preserve"> empresas y sus posibilidades de mejora y dividiendo las actuaciones por subsectores de actividad. </w:t>
      </w:r>
    </w:p>
    <w:p w:rsidR="003953B6" w:rsidRDefault="003953B6" w:rsidP="006B4241">
      <w:pPr>
        <w:spacing w:before="120" w:after="120" w:line="240" w:lineRule="auto"/>
        <w:jc w:val="both"/>
      </w:pPr>
      <w:r>
        <w:t>Se caracteriza por su orientación hacia las demandas específicas de las PYME del sector, mediante el desarrollo de una metodología mixta de diagnóstico, apoyo en el proceso de implantación de soluciones y difusión del conocimiento.</w:t>
      </w:r>
    </w:p>
    <w:p w:rsidR="003953B6" w:rsidRDefault="003953B6" w:rsidP="006B4241">
      <w:pPr>
        <w:spacing w:before="120" w:after="120" w:line="240" w:lineRule="auto"/>
        <w:jc w:val="both"/>
      </w:pPr>
      <w:r>
        <w:t>C</w:t>
      </w:r>
      <w:r w:rsidRPr="00F27276">
        <w:t xml:space="preserve">onsta de un conjunto de </w:t>
      </w:r>
      <w:r>
        <w:t xml:space="preserve">líneas de acción diferenciadas y relacionadas entre sí: </w:t>
      </w:r>
    </w:p>
    <w:p w:rsidR="003953B6" w:rsidRPr="005819EF" w:rsidRDefault="003953B6" w:rsidP="006B4241">
      <w:pPr>
        <w:pStyle w:val="Ttulo3Anexo"/>
        <w:rPr>
          <w:sz w:val="28"/>
          <w:szCs w:val="28"/>
        </w:rPr>
      </w:pPr>
      <w:r w:rsidRPr="005819EF">
        <w:rPr>
          <w:sz w:val="28"/>
          <w:szCs w:val="28"/>
        </w:rPr>
        <w:t xml:space="preserve">2.1. Asesoramiento e Implantación </w:t>
      </w:r>
    </w:p>
    <w:p w:rsidR="003953B6" w:rsidRDefault="003953B6" w:rsidP="006B4241">
      <w:pPr>
        <w:pStyle w:val="Ttulo3Anexo"/>
      </w:pPr>
      <w:r>
        <w:t xml:space="preserve">2.1.1. </w:t>
      </w:r>
      <w:r w:rsidRPr="00D52BC3">
        <w:t xml:space="preserve">Fase I: Asesoramiento a la PYME – Diagnóstico Asistido </w:t>
      </w:r>
    </w:p>
    <w:p w:rsidR="003953B6" w:rsidRPr="004A2BCE" w:rsidRDefault="003953B6" w:rsidP="006B4241">
      <w:pPr>
        <w:spacing w:before="120" w:after="120" w:line="240" w:lineRule="auto"/>
        <w:jc w:val="both"/>
      </w:pPr>
      <w:r w:rsidRPr="004A2BCE">
        <w:t xml:space="preserve">Se realiza un diagnóstico individualizado a las empresas turísticas sobre diferentes aspectos y sus posibilidades de mejora, mediante el estudio de su cadena de valor, que permite conocer la situación del nivel de competitividad de la empresa destinataria en su entorno económico y de mercado. </w:t>
      </w:r>
    </w:p>
    <w:p w:rsidR="003953B6" w:rsidRDefault="003953B6" w:rsidP="006B4241">
      <w:pPr>
        <w:jc w:val="both"/>
        <w:rPr>
          <w:rFonts w:cs="Arial"/>
        </w:rPr>
      </w:pPr>
      <w:r w:rsidRPr="005B512F">
        <w:rPr>
          <w:rFonts w:cs="Arial"/>
        </w:rPr>
        <w:t xml:space="preserve">En base a la identificación de </w:t>
      </w:r>
      <w:r>
        <w:rPr>
          <w:rFonts w:cs="Arial"/>
        </w:rPr>
        <w:t xml:space="preserve">dichos </w:t>
      </w:r>
      <w:r w:rsidRPr="005B512F">
        <w:rPr>
          <w:rFonts w:cs="Arial"/>
        </w:rPr>
        <w:t xml:space="preserve">aspectos </w:t>
      </w:r>
      <w:r w:rsidRPr="003D09AA">
        <w:rPr>
          <w:rFonts w:cs="Arial"/>
        </w:rPr>
        <w:t>estratégicos, se realiza una</w:t>
      </w:r>
      <w:r w:rsidRPr="005B512F">
        <w:rPr>
          <w:rFonts w:cs="Arial"/>
        </w:rPr>
        <w:t xml:space="preserve"> propuesta de proyectos de innovación</w:t>
      </w:r>
      <w:r>
        <w:rPr>
          <w:rFonts w:cs="Arial"/>
        </w:rPr>
        <w:t xml:space="preserve"> y/o soluciones TIC específico</w:t>
      </w:r>
      <w:r w:rsidRPr="005B512F">
        <w:rPr>
          <w:rFonts w:cs="Arial"/>
        </w:rPr>
        <w:t>s</w:t>
      </w:r>
      <w:r>
        <w:rPr>
          <w:rFonts w:cs="Arial"/>
        </w:rPr>
        <w:t xml:space="preserve">, así como </w:t>
      </w:r>
      <w:r w:rsidRPr="003D09AA">
        <w:rPr>
          <w:rFonts w:cs="Arial"/>
        </w:rPr>
        <w:t>un informe de recomendaciones sobre materias prioritarias para la empresa relacionadas con innovación, TIC</w:t>
      </w:r>
      <w:r>
        <w:rPr>
          <w:rFonts w:cs="Arial"/>
        </w:rPr>
        <w:t xml:space="preserve"> y m</w:t>
      </w:r>
      <w:r w:rsidRPr="003D09AA">
        <w:rPr>
          <w:rFonts w:cs="Arial"/>
        </w:rPr>
        <w:t>edioambiente</w:t>
      </w:r>
      <w:r>
        <w:rPr>
          <w:rFonts w:cs="Arial"/>
        </w:rPr>
        <w:t>.</w:t>
      </w:r>
    </w:p>
    <w:p w:rsidR="003953B6" w:rsidRDefault="003953B6" w:rsidP="006B4241">
      <w:pPr>
        <w:jc w:val="both"/>
        <w:rPr>
          <w:bCs/>
        </w:rPr>
      </w:pPr>
      <w:r>
        <w:t>El diagnóstico es totalmente gratuito para la empresa</w:t>
      </w:r>
      <w:r>
        <w:rPr>
          <w:bCs/>
        </w:rPr>
        <w:t xml:space="preserve">. </w:t>
      </w:r>
      <w:r w:rsidRPr="0005028E">
        <w:rPr>
          <w:bCs/>
        </w:rPr>
        <w:t>Esta fase es prefinanciada y cofinanciada por las Cámaras de Comercio.</w:t>
      </w:r>
    </w:p>
    <w:p w:rsidR="003953B6" w:rsidRDefault="003953B6" w:rsidP="006B4241">
      <w:pPr>
        <w:jc w:val="both"/>
        <w:rPr>
          <w:bCs/>
        </w:rPr>
      </w:pPr>
    </w:p>
    <w:p w:rsidR="003953B6" w:rsidRPr="00E63691" w:rsidRDefault="003953B6" w:rsidP="006B4241">
      <w:pPr>
        <w:pStyle w:val="Ttulo3Anexo"/>
      </w:pPr>
      <w:r w:rsidRPr="00E63691">
        <w:t xml:space="preserve">2.1.2. Fase II:  Plan Personalizado e Implantación (PPI). </w:t>
      </w:r>
    </w:p>
    <w:p w:rsidR="003953B6" w:rsidRPr="00A91213" w:rsidRDefault="003953B6" w:rsidP="006B4241">
      <w:pPr>
        <w:pStyle w:val="TextoNormal-CSC"/>
        <w:numPr>
          <w:ilvl w:val="0"/>
          <w:numId w:val="11"/>
        </w:numPr>
        <w:spacing w:line="276" w:lineRule="auto"/>
        <w:rPr>
          <w:bCs/>
          <w:sz w:val="22"/>
          <w:szCs w:val="22"/>
        </w:rPr>
      </w:pPr>
      <w:r w:rsidRPr="00A91213">
        <w:rPr>
          <w:b/>
          <w:bCs/>
          <w:sz w:val="22"/>
          <w:szCs w:val="22"/>
          <w:lang/>
        </w:rPr>
        <w:t>Implantación:</w:t>
      </w:r>
      <w:r w:rsidRPr="00A91213">
        <w:rPr>
          <w:bCs/>
          <w:sz w:val="22"/>
          <w:szCs w:val="22"/>
          <w:lang/>
        </w:rPr>
        <w:t xml:space="preserve"> e</w:t>
      </w:r>
      <w:r w:rsidRPr="00A91213">
        <w:rPr>
          <w:bCs/>
          <w:sz w:val="22"/>
          <w:szCs w:val="22"/>
        </w:rPr>
        <w:t>n esta fase, proveedores externos a las Cámaras, realizan la implantación de las soluciones establecidas en el Diagnóstico. Supone una inversión mínima para la empresa: el importe máximo financiable es de 7.000 €, si bien las implantaciones pueden ser de mayor cantidad.</w:t>
      </w:r>
    </w:p>
    <w:p w:rsidR="003953B6" w:rsidRPr="00A91213" w:rsidRDefault="003953B6" w:rsidP="006B4241">
      <w:pPr>
        <w:pStyle w:val="TextoNormal-CSC"/>
        <w:numPr>
          <w:ilvl w:val="0"/>
          <w:numId w:val="11"/>
        </w:numPr>
        <w:spacing w:line="276" w:lineRule="auto"/>
        <w:rPr>
          <w:bCs/>
          <w:sz w:val="22"/>
          <w:szCs w:val="22"/>
        </w:rPr>
      </w:pPr>
      <w:r w:rsidRPr="00A91213">
        <w:rPr>
          <w:b/>
          <w:bCs/>
          <w:sz w:val="22"/>
          <w:szCs w:val="22"/>
          <w:lang/>
        </w:rPr>
        <w:t>Seguimiento de la implantación:</w:t>
      </w:r>
      <w:r w:rsidRPr="00A91213">
        <w:rPr>
          <w:bCs/>
          <w:sz w:val="22"/>
          <w:szCs w:val="22"/>
          <w:lang/>
        </w:rPr>
        <w:t xml:space="preserve"> </w:t>
      </w:r>
      <w:r w:rsidRPr="00A91213">
        <w:rPr>
          <w:bCs/>
          <w:sz w:val="22"/>
          <w:szCs w:val="22"/>
        </w:rPr>
        <w:t xml:space="preserve">se realizará un seguimiento del ritmo de ejecución y de la adecuación de los proyectos de implantación. Este seguimiento no tiene coste para la empresa. </w:t>
      </w:r>
    </w:p>
    <w:p w:rsidR="003953B6" w:rsidRDefault="003953B6" w:rsidP="006B4241">
      <w:pPr>
        <w:jc w:val="both"/>
      </w:pPr>
      <w:r w:rsidRPr="006D48AB">
        <w:t xml:space="preserve">Las empresas pueden acogerse directamente al plan de ayudas si han participado </w:t>
      </w:r>
      <w:r>
        <w:t xml:space="preserve">a lo largo de la última anualidad </w:t>
      </w:r>
      <w:r w:rsidRPr="006D48AB">
        <w:t xml:space="preserve">en: la fase I del Programa </w:t>
      </w:r>
      <w:r>
        <w:t xml:space="preserve">de Competitividad Turística </w:t>
      </w:r>
      <w:r w:rsidRPr="006D48AB">
        <w:t>y no han sido beneficiarias de fase II</w:t>
      </w:r>
      <w:r>
        <w:t xml:space="preserve"> del propio Programa de Competitividad Turística</w:t>
      </w:r>
      <w:r w:rsidRPr="006D48AB">
        <w:t xml:space="preserve">; o en un programa similar de asesoramiento </w:t>
      </w:r>
      <w:r>
        <w:t xml:space="preserve">para </w:t>
      </w:r>
      <w:r w:rsidRPr="006D48AB">
        <w:t xml:space="preserve">la incorporación de la innovación </w:t>
      </w:r>
      <w:r>
        <w:t xml:space="preserve">y las TIC </w:t>
      </w:r>
      <w:r w:rsidRPr="006D48AB">
        <w:t xml:space="preserve">en las pymes, de organismos de Promoción </w:t>
      </w:r>
      <w:r>
        <w:t>del Sector Turístico</w:t>
      </w:r>
      <w:r w:rsidRPr="006D48AB">
        <w:t xml:space="preserve"> de las Comunidades Autónomas, de organismos públicos regionales o locales. La Cámara de Comercio solicitará la documentación necesaria para acreditar esta condición.</w:t>
      </w:r>
    </w:p>
    <w:p w:rsidR="003953B6" w:rsidRDefault="003953B6" w:rsidP="006B4241">
      <w:pPr>
        <w:jc w:val="both"/>
      </w:pPr>
    </w:p>
    <w:p w:rsidR="003953B6" w:rsidRPr="005819EF" w:rsidRDefault="003953B6" w:rsidP="006B4241">
      <w:pPr>
        <w:pStyle w:val="Ttulo3Anexo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819EF">
        <w:rPr>
          <w:sz w:val="28"/>
          <w:szCs w:val="28"/>
        </w:rPr>
        <w:t>Acciones de Sensibilización</w:t>
      </w:r>
    </w:p>
    <w:p w:rsidR="003953B6" w:rsidRPr="00E347B4" w:rsidRDefault="003953B6" w:rsidP="006B4241">
      <w:pPr>
        <w:pStyle w:val="TextoNormal-CSC"/>
        <w:numPr>
          <w:ilvl w:val="0"/>
          <w:numId w:val="11"/>
        </w:numPr>
        <w:spacing w:line="276" w:lineRule="auto"/>
        <w:rPr>
          <w:bCs/>
          <w:sz w:val="22"/>
          <w:szCs w:val="22"/>
        </w:rPr>
      </w:pPr>
      <w:r w:rsidRPr="00E347B4">
        <w:rPr>
          <w:b/>
          <w:bCs/>
          <w:sz w:val="22"/>
          <w:szCs w:val="22"/>
        </w:rPr>
        <w:t>De carácter territorial</w:t>
      </w:r>
    </w:p>
    <w:p w:rsidR="003953B6" w:rsidRDefault="003953B6" w:rsidP="00EC03A0">
      <w:pPr>
        <w:ind w:left="708" w:firstLine="12"/>
        <w:jc w:val="both"/>
      </w:pPr>
      <w:r w:rsidRPr="004332E7">
        <w:t>Ejecutadas localmente o a nivel autonómico por cada Cámara o alguna agrupación de Cámaras de una Comunidad Autónoma.</w:t>
      </w:r>
    </w:p>
    <w:p w:rsidR="003953B6" w:rsidRPr="00E347B4" w:rsidRDefault="003953B6" w:rsidP="006B4241">
      <w:pPr>
        <w:pStyle w:val="TextoNormal-CSC"/>
        <w:numPr>
          <w:ilvl w:val="0"/>
          <w:numId w:val="11"/>
        </w:numPr>
        <w:spacing w:line="276" w:lineRule="auto"/>
        <w:rPr>
          <w:b/>
          <w:bCs/>
          <w:sz w:val="22"/>
          <w:szCs w:val="22"/>
        </w:rPr>
      </w:pPr>
      <w:r w:rsidRPr="00E347B4">
        <w:rPr>
          <w:b/>
          <w:bCs/>
          <w:sz w:val="22"/>
          <w:szCs w:val="22"/>
        </w:rPr>
        <w:t>Plurirregionales/transversales</w:t>
      </w:r>
    </w:p>
    <w:p w:rsidR="003953B6" w:rsidRPr="00E347B4" w:rsidRDefault="003953B6" w:rsidP="006B4241">
      <w:pPr>
        <w:ind w:left="708"/>
        <w:jc w:val="both"/>
        <w:rPr>
          <w:bCs/>
        </w:rPr>
      </w:pPr>
      <w:r w:rsidRPr="00E347B4">
        <w:rPr>
          <w:bCs/>
        </w:rPr>
        <w:t>Este tipo de acciones hacen referencia a actuaciones de carácter general, ejecutadas por la Cámara de España, y cuya realización puede repercutir en la totalidad de las regiones participantes en el Programa.</w:t>
      </w:r>
    </w:p>
    <w:sectPr w:rsidR="003953B6" w:rsidRPr="00E347B4" w:rsidSect="006B6EC3">
      <w:headerReference w:type="default" r:id="rId8"/>
      <w:footerReference w:type="default" r:id="rId9"/>
      <w:pgSz w:w="11906" w:h="16838"/>
      <w:pgMar w:top="1417" w:right="1701" w:bottom="1417" w:left="1701" w:header="340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3B6" w:rsidRDefault="003953B6" w:rsidP="00812C0E">
      <w:pPr>
        <w:spacing w:after="0" w:line="240" w:lineRule="auto"/>
      </w:pPr>
      <w:r>
        <w:separator/>
      </w:r>
    </w:p>
  </w:endnote>
  <w:endnote w:type="continuationSeparator" w:id="0">
    <w:p w:rsidR="003953B6" w:rsidRDefault="003953B6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3B6" w:rsidRDefault="003953B6" w:rsidP="00BE01FD">
    <w:pPr>
      <w:pBdr>
        <w:top w:val="single" w:sz="4" w:space="1" w:color="CC0000"/>
      </w:pBdr>
      <w:rPr>
        <w:sz w:val="20"/>
        <w:szCs w:val="20"/>
      </w:rPr>
    </w:pPr>
    <w:r w:rsidRPr="00B32800">
      <w:rPr>
        <w:b/>
        <w:sz w:val="20"/>
        <w:szCs w:val="20"/>
      </w:rPr>
      <w:t>Fondo Europeo de Desarrollo Regional</w:t>
    </w:r>
    <w:r w:rsidRPr="00B32800">
      <w:rPr>
        <w:b/>
      </w:rPr>
      <w:tab/>
    </w:r>
    <w:r w:rsidRPr="00B32800">
      <w:rPr>
        <w:b/>
        <w:i/>
      </w:rPr>
      <w:tab/>
    </w:r>
    <w:r w:rsidRPr="00B32800">
      <w:rPr>
        <w:b/>
        <w:i/>
      </w:rPr>
      <w:tab/>
    </w:r>
    <w:r w:rsidRPr="00B32800">
      <w:rPr>
        <w:b/>
        <w:i/>
      </w:rPr>
      <w:tab/>
    </w:r>
    <w:r w:rsidRPr="00B32800">
      <w:rPr>
        <w:b/>
        <w:sz w:val="20"/>
        <w:szCs w:val="20"/>
      </w:rPr>
      <w:t>Una manera de hacer Europa</w:t>
    </w:r>
  </w:p>
  <w:p w:rsidR="003953B6" w:rsidRPr="004A4D7A" w:rsidRDefault="003953B6" w:rsidP="00854AE7">
    <w:pPr>
      <w:pStyle w:val="Footer"/>
      <w:rPr>
        <w:sz w:val="20"/>
        <w:szCs w:val="20"/>
      </w:rPr>
    </w:pPr>
  </w:p>
  <w:p w:rsidR="003953B6" w:rsidRPr="006B72E3" w:rsidRDefault="003953B6" w:rsidP="006B72E3">
    <w:pPr>
      <w:pStyle w:val="Footer"/>
      <w:tabs>
        <w:tab w:val="clear" w:pos="8504"/>
        <w:tab w:val="left" w:pos="7050"/>
        <w:tab w:val="right" w:pos="9072"/>
      </w:tabs>
      <w:ind w:right="-1"/>
    </w:pPr>
    <w:r>
      <w:rPr>
        <w:rStyle w:val="PageNumber"/>
        <w:sz w:val="18"/>
        <w:szCs w:val="18"/>
      </w:rPr>
      <w:tab/>
    </w:r>
    <w:r>
      <w:rPr>
        <w:rStyle w:val="PageNumber"/>
        <w:sz w:val="18"/>
        <w:szCs w:val="18"/>
      </w:rPr>
      <w:tab/>
    </w:r>
    <w:r>
      <w:rPr>
        <w:rStyle w:val="PageNumber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3B6" w:rsidRDefault="003953B6" w:rsidP="00812C0E">
      <w:pPr>
        <w:spacing w:after="0" w:line="240" w:lineRule="auto"/>
      </w:pPr>
      <w:r>
        <w:separator/>
      </w:r>
    </w:p>
  </w:footnote>
  <w:footnote w:type="continuationSeparator" w:id="0">
    <w:p w:rsidR="003953B6" w:rsidRDefault="003953B6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tblInd w:w="108" w:type="dxa"/>
      <w:tblLayout w:type="fixed"/>
      <w:tblLook w:val="01E0"/>
    </w:tblPr>
    <w:tblGrid>
      <w:gridCol w:w="2879"/>
      <w:gridCol w:w="2983"/>
      <w:gridCol w:w="3210"/>
    </w:tblGrid>
    <w:tr w:rsidR="003953B6" w:rsidRPr="00C62D01" w:rsidTr="00590A68">
      <w:trPr>
        <w:trHeight w:val="713"/>
      </w:trPr>
      <w:tc>
        <w:tcPr>
          <w:tcW w:w="2879" w:type="dxa"/>
        </w:tcPr>
        <w:p w:rsidR="003953B6" w:rsidRPr="00C62D01" w:rsidRDefault="003953B6" w:rsidP="00C40B07">
          <w:pPr>
            <w:pStyle w:val="Header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2049" type="#_x0000_t75" style="position:absolute;left:0;text-align:left;margin-left:-5.4pt;margin-top:0;width:66.75pt;height:56.25pt;z-index:251657728;visibility:visible">
                <v:imagedata r:id="rId1" o:title=""/>
                <w10:wrap type="square"/>
              </v:shape>
            </w:pict>
          </w:r>
        </w:p>
      </w:tc>
      <w:tc>
        <w:tcPr>
          <w:tcW w:w="2983" w:type="dxa"/>
        </w:tcPr>
        <w:p w:rsidR="003953B6" w:rsidRPr="00C62D01" w:rsidRDefault="003953B6" w:rsidP="006B72E3">
          <w:pPr>
            <w:pStyle w:val="Header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  <w:r>
            <w:rPr>
              <w:noProof/>
              <w:lang w:eastAsia="es-ES"/>
            </w:rPr>
            <w:pict>
              <v:shape id="Imagen 3" o:spid="_x0000_s2050" type="#_x0000_t75" style="position:absolute;left:0;text-align:left;margin-left:1.25pt;margin-top:17.2pt;width:113.55pt;height:36.3pt;z-index:251658752;visibility:visible;mso-position-horizontal-relative:margin;mso-position-vertical-relative:margin">
                <v:imagedata r:id="rId2" o:title=""/>
                <w10:wrap type="square" anchorx="margin" anchory="margin"/>
              </v:shape>
            </w:pict>
          </w:r>
        </w:p>
        <w:p w:rsidR="003953B6" w:rsidRPr="00C62D01" w:rsidRDefault="003953B6" w:rsidP="006B72E3">
          <w:pPr>
            <w:pStyle w:val="Header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:rsidR="003953B6" w:rsidRPr="00C62D01" w:rsidRDefault="003953B6" w:rsidP="006B72E3">
          <w:pPr>
            <w:pStyle w:val="Header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pict>
              <v:shape id="Imagen 8" o:spid="_x0000_s2051" type="#_x0000_t75" alt="Logo Camara de España" style="position:absolute;left:0;text-align:left;margin-left:34.8pt;margin-top:10.35pt;width:97.5pt;height:30pt;z-index:251656704;visibility:visible;mso-position-horizontal-relative:text;mso-position-vertical-relative:text">
                <v:imagedata r:id="rId3" o:title=""/>
                <w10:wrap type="square"/>
              </v:shape>
            </w:pict>
          </w:r>
        </w:p>
      </w:tc>
    </w:tr>
    <w:tr w:rsidR="003953B6" w:rsidRPr="00C62D01" w:rsidTr="00590A68">
      <w:trPr>
        <w:trHeight w:val="371"/>
      </w:trPr>
      <w:tc>
        <w:tcPr>
          <w:tcW w:w="9072" w:type="dxa"/>
          <w:gridSpan w:val="3"/>
        </w:tcPr>
        <w:p w:rsidR="003953B6" w:rsidRPr="00C62D01" w:rsidRDefault="003953B6" w:rsidP="006B72E3">
          <w:pPr>
            <w:pStyle w:val="Header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:rsidR="003953B6" w:rsidRPr="006B72E3" w:rsidRDefault="003953B6" w:rsidP="006B72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7A14FAD"/>
    <w:multiLevelType w:val="hybridMultilevel"/>
    <w:tmpl w:val="129EAC42"/>
    <w:lvl w:ilvl="0" w:tplc="3282003C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60CCEB66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68BA0D04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A10A6E9A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82EC0BB2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FACC0338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DA9C1BF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208E30A2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1C3EB702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389B63E2"/>
    <w:multiLevelType w:val="multilevel"/>
    <w:tmpl w:val="B550452C"/>
    <w:lvl w:ilvl="0">
      <w:numFmt w:val="decimal"/>
      <w:pStyle w:val="Heading1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pStyle w:val="Heading2"/>
      <w:lvlText w:val="%2."/>
      <w:lvlJc w:val="left"/>
      <w:rPr>
        <w:rFonts w:cs="Times New Roman" w:hint="default"/>
      </w:rPr>
    </w:lvl>
    <w:lvl w:ilvl="2">
      <w:start w:val="1"/>
      <w:numFmt w:val="decimal"/>
      <w:pStyle w:val="Heading3"/>
      <w:suff w:val="space"/>
      <w:lvlText w:val="%1.%2.%3.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4F524B6"/>
    <w:multiLevelType w:val="multilevel"/>
    <w:tmpl w:val="DBD2C178"/>
    <w:lvl w:ilvl="0">
      <w:start w:val="1"/>
      <w:numFmt w:val="decimal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1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9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0"/>
  </w:num>
  <w:num w:numId="4">
    <w:abstractNumId w:val="2"/>
  </w:num>
  <w:num w:numId="5">
    <w:abstractNumId w:val="3"/>
  </w:num>
  <w:num w:numId="6">
    <w:abstractNumId w:val="12"/>
  </w:num>
  <w:num w:numId="7">
    <w:abstractNumId w:val="11"/>
  </w:num>
  <w:num w:numId="8">
    <w:abstractNumId w:val="14"/>
  </w:num>
  <w:num w:numId="9">
    <w:abstractNumId w:val="13"/>
  </w:num>
  <w:num w:numId="10">
    <w:abstractNumId w:val="8"/>
  </w:num>
  <w:num w:numId="11">
    <w:abstractNumId w:val="15"/>
  </w:num>
  <w:num w:numId="12">
    <w:abstractNumId w:val="4"/>
  </w:num>
  <w:num w:numId="13">
    <w:abstractNumId w:val="18"/>
  </w:num>
  <w:num w:numId="14">
    <w:abstractNumId w:val="10"/>
  </w:num>
  <w:num w:numId="15">
    <w:abstractNumId w:val="1"/>
  </w:num>
  <w:num w:numId="16">
    <w:abstractNumId w:val="5"/>
  </w:num>
  <w:num w:numId="17">
    <w:abstractNumId w:val="16"/>
  </w:num>
  <w:num w:numId="18">
    <w:abstractNumId w:val="9"/>
  </w:num>
  <w:num w:numId="19">
    <w:abstractNumId w:val="6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853"/>
    <w:rsid w:val="0005028E"/>
    <w:rsid w:val="000516E7"/>
    <w:rsid w:val="00084EC8"/>
    <w:rsid w:val="0009274B"/>
    <w:rsid w:val="000C7923"/>
    <w:rsid w:val="00100EAC"/>
    <w:rsid w:val="001053F3"/>
    <w:rsid w:val="00130EBC"/>
    <w:rsid w:val="001323D1"/>
    <w:rsid w:val="001441C6"/>
    <w:rsid w:val="00166D32"/>
    <w:rsid w:val="001A13CE"/>
    <w:rsid w:val="001B298D"/>
    <w:rsid w:val="001D2E37"/>
    <w:rsid w:val="001E054B"/>
    <w:rsid w:val="001E18C9"/>
    <w:rsid w:val="001F1A00"/>
    <w:rsid w:val="0021470D"/>
    <w:rsid w:val="0022330C"/>
    <w:rsid w:val="002241EF"/>
    <w:rsid w:val="00230696"/>
    <w:rsid w:val="00247B2E"/>
    <w:rsid w:val="00266842"/>
    <w:rsid w:val="0027314F"/>
    <w:rsid w:val="002943EF"/>
    <w:rsid w:val="0033543D"/>
    <w:rsid w:val="00344C2D"/>
    <w:rsid w:val="003953B6"/>
    <w:rsid w:val="003C6543"/>
    <w:rsid w:val="003D09AA"/>
    <w:rsid w:val="003D61D9"/>
    <w:rsid w:val="003D692D"/>
    <w:rsid w:val="003D78D9"/>
    <w:rsid w:val="003E193C"/>
    <w:rsid w:val="003F4C45"/>
    <w:rsid w:val="00417853"/>
    <w:rsid w:val="00430A11"/>
    <w:rsid w:val="0043181B"/>
    <w:rsid w:val="004332E7"/>
    <w:rsid w:val="00472162"/>
    <w:rsid w:val="004A2BCE"/>
    <w:rsid w:val="004A4D7A"/>
    <w:rsid w:val="004C068D"/>
    <w:rsid w:val="004C1AFE"/>
    <w:rsid w:val="004F622F"/>
    <w:rsid w:val="00504500"/>
    <w:rsid w:val="005204B2"/>
    <w:rsid w:val="005253ED"/>
    <w:rsid w:val="00526CE6"/>
    <w:rsid w:val="00571F38"/>
    <w:rsid w:val="005819EF"/>
    <w:rsid w:val="00590A68"/>
    <w:rsid w:val="005B512F"/>
    <w:rsid w:val="005D7773"/>
    <w:rsid w:val="0060719C"/>
    <w:rsid w:val="00613D7A"/>
    <w:rsid w:val="00614111"/>
    <w:rsid w:val="00622ECD"/>
    <w:rsid w:val="00632E2F"/>
    <w:rsid w:val="00636BCA"/>
    <w:rsid w:val="006377D6"/>
    <w:rsid w:val="006422DA"/>
    <w:rsid w:val="00660DD8"/>
    <w:rsid w:val="00677217"/>
    <w:rsid w:val="00693037"/>
    <w:rsid w:val="006A1AB7"/>
    <w:rsid w:val="006B4241"/>
    <w:rsid w:val="006B6EC3"/>
    <w:rsid w:val="006B72E3"/>
    <w:rsid w:val="006D48AB"/>
    <w:rsid w:val="006E2535"/>
    <w:rsid w:val="006E56E5"/>
    <w:rsid w:val="007152BF"/>
    <w:rsid w:val="00717C9E"/>
    <w:rsid w:val="0074171D"/>
    <w:rsid w:val="007434B1"/>
    <w:rsid w:val="00747F21"/>
    <w:rsid w:val="00750961"/>
    <w:rsid w:val="00765BFB"/>
    <w:rsid w:val="00770935"/>
    <w:rsid w:val="007B11C4"/>
    <w:rsid w:val="007D05B6"/>
    <w:rsid w:val="00812C0E"/>
    <w:rsid w:val="00823191"/>
    <w:rsid w:val="00823EA8"/>
    <w:rsid w:val="00852675"/>
    <w:rsid w:val="00852D54"/>
    <w:rsid w:val="00854AE7"/>
    <w:rsid w:val="00887EB1"/>
    <w:rsid w:val="008A2A9D"/>
    <w:rsid w:val="008A6137"/>
    <w:rsid w:val="008D1E30"/>
    <w:rsid w:val="008D71E2"/>
    <w:rsid w:val="00933BEC"/>
    <w:rsid w:val="00975E97"/>
    <w:rsid w:val="009A0609"/>
    <w:rsid w:val="009C36EC"/>
    <w:rsid w:val="009D1D45"/>
    <w:rsid w:val="009E0CBF"/>
    <w:rsid w:val="009F79D6"/>
    <w:rsid w:val="00A21A2F"/>
    <w:rsid w:val="00A25DAA"/>
    <w:rsid w:val="00A34934"/>
    <w:rsid w:val="00A37246"/>
    <w:rsid w:val="00A61AAE"/>
    <w:rsid w:val="00A7311E"/>
    <w:rsid w:val="00A91213"/>
    <w:rsid w:val="00AB23A1"/>
    <w:rsid w:val="00AB3605"/>
    <w:rsid w:val="00AB5B71"/>
    <w:rsid w:val="00AD5D0E"/>
    <w:rsid w:val="00B32800"/>
    <w:rsid w:val="00B70144"/>
    <w:rsid w:val="00BA087F"/>
    <w:rsid w:val="00BE01FD"/>
    <w:rsid w:val="00BE62C3"/>
    <w:rsid w:val="00BF03AA"/>
    <w:rsid w:val="00C01541"/>
    <w:rsid w:val="00C40B07"/>
    <w:rsid w:val="00C55260"/>
    <w:rsid w:val="00C62D01"/>
    <w:rsid w:val="00C80D89"/>
    <w:rsid w:val="00CB3BB2"/>
    <w:rsid w:val="00D25770"/>
    <w:rsid w:val="00D47C43"/>
    <w:rsid w:val="00D47F3D"/>
    <w:rsid w:val="00D52BC3"/>
    <w:rsid w:val="00D9384C"/>
    <w:rsid w:val="00DA7125"/>
    <w:rsid w:val="00DF692B"/>
    <w:rsid w:val="00DF7D16"/>
    <w:rsid w:val="00E029A9"/>
    <w:rsid w:val="00E0774D"/>
    <w:rsid w:val="00E137AD"/>
    <w:rsid w:val="00E25B5A"/>
    <w:rsid w:val="00E347B4"/>
    <w:rsid w:val="00E46E32"/>
    <w:rsid w:val="00E62D07"/>
    <w:rsid w:val="00E63691"/>
    <w:rsid w:val="00EC03A0"/>
    <w:rsid w:val="00EE2BA3"/>
    <w:rsid w:val="00EF2F36"/>
    <w:rsid w:val="00F27276"/>
    <w:rsid w:val="00F31C58"/>
    <w:rsid w:val="00F55858"/>
    <w:rsid w:val="00F72E69"/>
    <w:rsid w:val="00F87B30"/>
    <w:rsid w:val="00FC7590"/>
    <w:rsid w:val="00FD5E4A"/>
    <w:rsid w:val="00FF5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locked="1" w:uiPriority="0"/>
    <w:lsdException w:name="Table Subtle 2" w:semiHidden="1" w:unhideWhenUsed="1"/>
    <w:lsdException w:name="Table Web 1" w:semiHidden="1" w:unhideWhenUsed="1"/>
    <w:lsdException w:name="Table Web 2" w:locked="1" w:uiPriority="0"/>
    <w:lsdException w:name="Table Web 3" w:locked="1" w:uiPriority="0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7853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A0609"/>
    <w:pPr>
      <w:keepNext/>
      <w:keepLines/>
      <w:numPr>
        <w:numId w:val="10"/>
      </w:numPr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  <w:jc w:val="both"/>
      <w:outlineLvl w:val="0"/>
    </w:pPr>
    <w:rPr>
      <w:rFonts w:cs="Calibri"/>
      <w:b/>
      <w:color w:val="FFFFFF"/>
      <w:sz w:val="32"/>
      <w:lang w:eastAsia="es-ES"/>
    </w:rPr>
  </w:style>
  <w:style w:type="paragraph" w:styleId="Heading2">
    <w:name w:val="heading 2"/>
    <w:basedOn w:val="Normal"/>
    <w:link w:val="Heading2Char"/>
    <w:uiPriority w:val="99"/>
    <w:qFormat/>
    <w:rsid w:val="009A0609"/>
    <w:pPr>
      <w:keepNext/>
      <w:keepLines/>
      <w:numPr>
        <w:ilvl w:val="1"/>
        <w:numId w:val="10"/>
      </w:numPr>
      <w:pBdr>
        <w:bottom w:val="single" w:sz="18" w:space="1" w:color="CC0000"/>
      </w:pBdr>
      <w:spacing w:before="300" w:after="300" w:line="240" w:lineRule="auto"/>
      <w:jc w:val="both"/>
      <w:outlineLvl w:val="1"/>
    </w:pPr>
    <w:rPr>
      <w:rFonts w:cs="Calibri"/>
      <w:b/>
      <w:color w:val="CC0000"/>
      <w:sz w:val="28"/>
      <w:lang w:eastAsia="es-ES"/>
    </w:rPr>
  </w:style>
  <w:style w:type="paragraph" w:styleId="Heading3">
    <w:name w:val="heading 3"/>
    <w:basedOn w:val="Normal"/>
    <w:link w:val="Heading3Char"/>
    <w:uiPriority w:val="99"/>
    <w:qFormat/>
    <w:rsid w:val="009A0609"/>
    <w:pPr>
      <w:keepNext/>
      <w:numPr>
        <w:ilvl w:val="2"/>
        <w:numId w:val="10"/>
      </w:numPr>
      <w:spacing w:before="200" w:after="200" w:line="240" w:lineRule="auto"/>
      <w:jc w:val="both"/>
      <w:outlineLvl w:val="2"/>
    </w:pPr>
    <w:rPr>
      <w:rFonts w:cs="Calibri"/>
      <w:b/>
      <w:i/>
      <w:color w:val="CC0000"/>
      <w:sz w:val="24"/>
      <w:lang w:eastAsia="es-ES"/>
    </w:rPr>
  </w:style>
  <w:style w:type="paragraph" w:styleId="Heading5">
    <w:name w:val="heading 5"/>
    <w:basedOn w:val="Normal"/>
    <w:link w:val="Heading5Char"/>
    <w:uiPriority w:val="99"/>
    <w:qFormat/>
    <w:rsid w:val="009A0609"/>
    <w:pPr>
      <w:keepNext/>
      <w:keepLines/>
      <w:numPr>
        <w:ilvl w:val="4"/>
        <w:numId w:val="10"/>
      </w:numPr>
      <w:spacing w:before="160" w:after="0" w:line="240" w:lineRule="auto"/>
      <w:contextualSpacing/>
      <w:jc w:val="both"/>
      <w:outlineLvl w:val="4"/>
    </w:pPr>
    <w:rPr>
      <w:rFonts w:ascii="Trebuchet MS" w:hAnsi="Trebuchet MS" w:cs="Trebuchet MS"/>
      <w:color w:val="666666"/>
      <w:lang w:eastAsia="es-ES"/>
    </w:rPr>
  </w:style>
  <w:style w:type="paragraph" w:styleId="Heading6">
    <w:name w:val="heading 6"/>
    <w:basedOn w:val="Normal"/>
    <w:link w:val="Heading6Char"/>
    <w:uiPriority w:val="99"/>
    <w:qFormat/>
    <w:rsid w:val="009A0609"/>
    <w:pPr>
      <w:keepNext/>
      <w:keepLines/>
      <w:numPr>
        <w:ilvl w:val="5"/>
        <w:numId w:val="10"/>
      </w:numPr>
      <w:spacing w:before="160" w:after="0" w:line="240" w:lineRule="auto"/>
      <w:contextualSpacing/>
      <w:jc w:val="both"/>
      <w:outlineLvl w:val="5"/>
    </w:pPr>
    <w:rPr>
      <w:rFonts w:ascii="Trebuchet MS" w:hAnsi="Trebuchet MS" w:cs="Trebuchet MS"/>
      <w:i/>
      <w:color w:val="666666"/>
      <w:lang w:eastAsia="es-E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A0609"/>
    <w:pPr>
      <w:keepNext/>
      <w:keepLines/>
      <w:numPr>
        <w:ilvl w:val="6"/>
        <w:numId w:val="10"/>
      </w:numPr>
      <w:spacing w:before="200" w:after="0" w:line="240" w:lineRule="auto"/>
      <w:jc w:val="both"/>
      <w:outlineLvl w:val="6"/>
    </w:pPr>
    <w:rPr>
      <w:rFonts w:ascii="Cambria" w:eastAsia="Times New Roman" w:hAnsi="Cambria"/>
      <w:i/>
      <w:iCs/>
      <w:color w:val="404040"/>
      <w:lang w:eastAsia="es-E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A0609"/>
    <w:pPr>
      <w:keepNext/>
      <w:keepLines/>
      <w:numPr>
        <w:ilvl w:val="7"/>
        <w:numId w:val="10"/>
      </w:numPr>
      <w:spacing w:before="200" w:after="0" w:line="240" w:lineRule="auto"/>
      <w:jc w:val="both"/>
      <w:outlineLvl w:val="7"/>
    </w:pPr>
    <w:rPr>
      <w:rFonts w:ascii="Cambria" w:eastAsia="Times New Roman" w:hAnsi="Cambria"/>
      <w:color w:val="404040"/>
      <w:sz w:val="20"/>
      <w:szCs w:val="20"/>
      <w:lang w:eastAsia="es-E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A0609"/>
    <w:pPr>
      <w:keepNext/>
      <w:keepLines/>
      <w:numPr>
        <w:ilvl w:val="8"/>
        <w:numId w:val="10"/>
      </w:numPr>
      <w:spacing w:before="200" w:after="0" w:line="24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eastAsia="es-E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0609"/>
    <w:rPr>
      <w:rFonts w:ascii="Calibri" w:eastAsia="Times New Roman" w:hAnsi="Calibri" w:cs="Calibri"/>
      <w:b/>
      <w:color w:val="FFFFFF"/>
      <w:sz w:val="32"/>
      <w:shd w:val="clear" w:color="auto" w:fill="C00000"/>
      <w:lang w:eastAsia="es-E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A0609"/>
    <w:rPr>
      <w:rFonts w:ascii="Calibri" w:eastAsia="Times New Roman" w:hAnsi="Calibri" w:cs="Calibri"/>
      <w:b/>
      <w:color w:val="CC0000"/>
      <w:sz w:val="28"/>
      <w:lang w:eastAsia="es-E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A0609"/>
    <w:rPr>
      <w:rFonts w:ascii="Calibri" w:eastAsia="Times New Roman" w:hAnsi="Calibri" w:cs="Calibri"/>
      <w:b/>
      <w:i/>
      <w:color w:val="CC0000"/>
      <w:sz w:val="24"/>
      <w:lang w:eastAsia="es-E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9A0609"/>
    <w:rPr>
      <w:rFonts w:ascii="Trebuchet MS" w:eastAsia="Times New Roman" w:hAnsi="Trebuchet MS" w:cs="Trebuchet MS"/>
      <w:color w:val="666666"/>
      <w:lang w:eastAsia="es-ES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A0609"/>
    <w:rPr>
      <w:rFonts w:ascii="Trebuchet MS" w:eastAsia="Times New Roman" w:hAnsi="Trebuchet MS" w:cs="Trebuchet MS"/>
      <w:i/>
      <w:color w:val="666666"/>
      <w:lang w:eastAsia="es-E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A0609"/>
    <w:rPr>
      <w:rFonts w:ascii="Cambria" w:hAnsi="Cambria" w:cs="Times New Roman"/>
      <w:i/>
      <w:iCs/>
      <w:color w:val="404040"/>
      <w:lang w:eastAsia="es-E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A0609"/>
    <w:rPr>
      <w:rFonts w:ascii="Cambria" w:hAnsi="Cambria" w:cs="Times New Roman"/>
      <w:color w:val="404040"/>
      <w:sz w:val="20"/>
      <w:szCs w:val="20"/>
      <w:lang w:eastAsia="es-E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A0609"/>
    <w:rPr>
      <w:rFonts w:ascii="Cambria" w:hAnsi="Cambria" w:cs="Times New Roman"/>
      <w:i/>
      <w:iCs/>
      <w:color w:val="404040"/>
      <w:sz w:val="20"/>
      <w:szCs w:val="20"/>
      <w:lang w:eastAsia="es-ES"/>
    </w:rPr>
  </w:style>
  <w:style w:type="paragraph" w:styleId="ListParagraph">
    <w:name w:val="List Paragraph"/>
    <w:basedOn w:val="Normal"/>
    <w:uiPriority w:val="99"/>
    <w:qFormat/>
    <w:rsid w:val="00417853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17853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12C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12C0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2C0E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6B72E3"/>
    <w:rPr>
      <w:rFonts w:cs="Times New Roman"/>
    </w:rPr>
  </w:style>
  <w:style w:type="table" w:customStyle="1" w:styleId="TablaL1">
    <w:name w:val="Tabla ÑL1"/>
    <w:uiPriority w:val="99"/>
    <w:rsid w:val="00C40B07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C40B0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CB3BB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B3BB2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B3BB2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BF03A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F03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F03AA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F03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F03AA"/>
    <w:rPr>
      <w:b/>
      <w:bCs/>
    </w:rPr>
  </w:style>
  <w:style w:type="paragraph" w:customStyle="1" w:styleId="TextoNormal-CSC">
    <w:name w:val="Texto Normal - CSC"/>
    <w:basedOn w:val="Normal"/>
    <w:link w:val="TextoNormal-CSCCar"/>
    <w:uiPriority w:val="99"/>
    <w:rsid w:val="009A0609"/>
    <w:pPr>
      <w:spacing w:after="120" w:line="240" w:lineRule="auto"/>
      <w:jc w:val="both"/>
    </w:pPr>
    <w:rPr>
      <w:sz w:val="24"/>
      <w:szCs w:val="24"/>
      <w:lang w:eastAsia="es-ES"/>
    </w:rPr>
  </w:style>
  <w:style w:type="character" w:customStyle="1" w:styleId="TextoNormal-CSCCar">
    <w:name w:val="Texto Normal - CSC Car"/>
    <w:link w:val="TextoNormal-CSC"/>
    <w:uiPriority w:val="99"/>
    <w:locked/>
    <w:rsid w:val="009A0609"/>
    <w:rPr>
      <w:rFonts w:ascii="Calibri" w:eastAsia="Times New Roman" w:hAnsi="Calibri"/>
      <w:sz w:val="24"/>
      <w:lang/>
    </w:rPr>
  </w:style>
  <w:style w:type="paragraph" w:styleId="BodyText2">
    <w:name w:val="Body Text 2"/>
    <w:basedOn w:val="Normal"/>
    <w:link w:val="BodyText2Char"/>
    <w:uiPriority w:val="99"/>
    <w:rsid w:val="009A0609"/>
    <w:pPr>
      <w:spacing w:before="100" w:after="120" w:line="480" w:lineRule="auto"/>
      <w:jc w:val="both"/>
    </w:pPr>
    <w:rPr>
      <w:rFonts w:cs="Calibri"/>
      <w:color w:val="000000"/>
      <w:lang w:eastAsia="es-ES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9A0609"/>
    <w:rPr>
      <w:rFonts w:ascii="Calibri" w:eastAsia="Times New Roman" w:hAnsi="Calibri" w:cs="Calibri"/>
      <w:color w:val="000000"/>
      <w:lang w:eastAsia="es-ES"/>
    </w:rPr>
  </w:style>
  <w:style w:type="paragraph" w:customStyle="1" w:styleId="Ttulo3Anexo">
    <w:name w:val="Título 3 Anexo"/>
    <w:basedOn w:val="Heading3"/>
    <w:link w:val="Ttulo3AnexoCar"/>
    <w:uiPriority w:val="99"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Heading3Char"/>
    <w:link w:val="Ttulo3Anexo"/>
    <w:uiPriority w:val="99"/>
    <w:locked/>
    <w:rsid w:val="009A0609"/>
  </w:style>
  <w:style w:type="paragraph" w:styleId="BodyTextIndent2">
    <w:name w:val="Body Text Indent 2"/>
    <w:basedOn w:val="Normal"/>
    <w:link w:val="BodyTextIndent2Char"/>
    <w:uiPriority w:val="99"/>
    <w:semiHidden/>
    <w:rsid w:val="00571F3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71F38"/>
    <w:rPr>
      <w:rFonts w:cs="Times New Roman"/>
    </w:rPr>
  </w:style>
  <w:style w:type="paragraph" w:customStyle="1" w:styleId="Estndar">
    <w:name w:val="Estándar"/>
    <w:uiPriority w:val="99"/>
    <w:rsid w:val="004C068D"/>
    <w:pPr>
      <w:widowControl w:val="0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paragraph" w:styleId="NoSpacing">
    <w:name w:val="No Spacing"/>
    <w:link w:val="NoSpacingChar"/>
    <w:uiPriority w:val="99"/>
    <w:qFormat/>
    <w:rsid w:val="004C068D"/>
    <w:rPr>
      <w:rFonts w:eastAsia="Times New Roman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C068D"/>
    <w:rPr>
      <w:rFonts w:eastAsia="Times New Roman" w:cs="Times New Roman"/>
      <w:sz w:val="22"/>
      <w:szCs w:val="22"/>
      <w:lang w:val="es-E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19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1022</Words>
  <Characters>5625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de la Convocatoria</dc:title>
  <dc:subject/>
  <dc:creator>c_ayllon</dc:creator>
  <cp:keywords/>
  <dc:description/>
  <cp:lastModifiedBy>Eli</cp:lastModifiedBy>
  <cp:revision>2</cp:revision>
  <cp:lastPrinted>2018-02-06T15:28:00Z</cp:lastPrinted>
  <dcterms:created xsi:type="dcterms:W3CDTF">2023-02-28T18:25:00Z</dcterms:created>
  <dcterms:modified xsi:type="dcterms:W3CDTF">2023-02-28T18:25:00Z</dcterms:modified>
</cp:coreProperties>
</file>