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9"/>
      <w:footerReference w:type="default" r:id="rId10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D17BD8" w:rsidRDefault="00D17BD8" w:rsidP="00D17BD8">
    <w:pPr>
      <w:pStyle w:val="Encabezado"/>
      <w:tabs>
        <w:tab w:val="center" w:pos="4686"/>
        <w:tab w:val="right" w:pos="9372"/>
      </w:tabs>
      <w:ind w:left="-28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9739CB" wp14:editId="6190EFF2">
              <wp:simplePos x="0" y="0"/>
              <wp:positionH relativeFrom="column">
                <wp:posOffset>4685665</wp:posOffset>
              </wp:positionH>
              <wp:positionV relativeFrom="paragraph">
                <wp:posOffset>102235</wp:posOffset>
              </wp:positionV>
              <wp:extent cx="1573530" cy="444500"/>
              <wp:effectExtent l="0" t="0" r="762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3530" cy="444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17BD8" w:rsidRDefault="00D17BD8" w:rsidP="00D17BD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D0BC6C4" wp14:editId="67D4FD28">
                                <wp:extent cx="1248898" cy="298450"/>
                                <wp:effectExtent l="0" t="0" r="8890" b="6350"/>
                                <wp:docPr id="3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TIP CAMBRA 2010 (2)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48898" cy="2984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68.95pt;margin-top:8.05pt;width:123.9pt;height: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" stroked="f">
              <v:textbox>
                <w:txbxContent>
                  <w:p w:rsidR="00D17BD8" w:rsidRDefault="00D17BD8" w:rsidP="00D17BD8">
                    <w:r>
                      <w:rPr>
                        <w:noProof/>
                      </w:rPr>
                      <w:drawing>
                        <wp:inline distT="0" distB="0" distL="0" distR="0" wp14:anchorId="1D0BC6C4" wp14:editId="67D4FD28">
                          <wp:extent cx="1248898" cy="298450"/>
                          <wp:effectExtent l="0" t="0" r="8890" b="6350"/>
                          <wp:docPr id="3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TIP CAMBRA 2010 (2).JP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48898" cy="2984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1321C">
      <w:rPr>
        <w:noProof/>
      </w:rPr>
      <w:drawing>
        <wp:inline distT="0" distB="0" distL="0" distR="0" wp14:anchorId="1051F088" wp14:editId="32854E2D">
          <wp:extent cx="4716349" cy="444500"/>
          <wp:effectExtent l="0" t="0" r="8255" b="0"/>
          <wp:docPr id="6" name="Imagen 6" descr="C:\Users\a_hervas\Desktop\Escritorio27\Línea_logos_PICE_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_hervas\Desktop\Escritorio27\Línea_logos_PICE_2020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7258" cy="44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  <w:p w:rsidR="008966A7" w:rsidRDefault="008966A7" w:rsidP="00D17BD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22B68"/>
    <w:rsid w:val="0094581D"/>
    <w:rsid w:val="009478F7"/>
    <w:rsid w:val="00981E40"/>
    <w:rsid w:val="0099133A"/>
    <w:rsid w:val="009F3FF9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17BD8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D17BD8"/>
    <w:rPr>
      <w:rFonts w:ascii="Trebuchet MS" w:hAnsi="Trebuchet MS"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D17BD8"/>
    <w:rPr>
      <w:rFonts w:ascii="Trebuchet MS" w:hAnsi="Trebuchet MS"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36616-8863-4155-9220-8CE784765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1</TotalTime>
  <Pages>1</Pages>
  <Words>63</Words>
  <Characters>444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j_sanchez</dc:creator>
  <cp:lastModifiedBy>Manoli</cp:lastModifiedBy>
  <cp:revision>2</cp:revision>
  <cp:lastPrinted>2015-09-28T12:06:00Z</cp:lastPrinted>
  <dcterms:created xsi:type="dcterms:W3CDTF">2020-10-23T09:55:00Z</dcterms:created>
  <dcterms:modified xsi:type="dcterms:W3CDTF">2020-10-23T09:55:00Z</dcterms:modified>
</cp:coreProperties>
</file>