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974DA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E80D4-89AC-42AA-94CA-B3ACE1EA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Begoña Lorda</cp:lastModifiedBy>
  <cp:revision>2</cp:revision>
  <cp:lastPrinted>2015-09-28T12:06:00Z</cp:lastPrinted>
  <dcterms:created xsi:type="dcterms:W3CDTF">2021-09-30T09:30:00Z</dcterms:created>
  <dcterms:modified xsi:type="dcterms:W3CDTF">2021-09-30T09:30:00Z</dcterms:modified>
</cp:coreProperties>
</file>