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2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014" w:rsidRDefault="00F31014">
      <w:r>
        <w:separator/>
      </w:r>
    </w:p>
  </w:endnote>
  <w:endnote w:type="continuationSeparator" w:id="1">
    <w:p w:rsidR="00F31014" w:rsidRDefault="00F31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025" w:rsidRDefault="00997025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025" w:rsidRDefault="0099702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014" w:rsidRDefault="00F31014">
      <w:r>
        <w:separator/>
      </w:r>
    </w:p>
  </w:footnote>
  <w:footnote w:type="continuationSeparator" w:id="1">
    <w:p w:rsidR="00F31014" w:rsidRDefault="00F31014">
      <w:r>
        <w:continuationSeparator/>
      </w:r>
    </w:p>
  </w:footnote>
  <w:footnote w:id="2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025" w:rsidRDefault="00997025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bookmarkStart w:id="0" w:name="_GoBack"/>
    <w:r w:rsidRPr="00A05941">
      <w:rPr>
        <w:noProof/>
      </w:rPr>
      <w:drawing>
        <wp:inline distT="0" distB="0" distL="0" distR="0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025" w:rsidRDefault="0099702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76168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31014"/>
    <w:rsid w:val="00F50517"/>
    <w:rsid w:val="00F87394"/>
    <w:rsid w:val="00F90BDB"/>
    <w:rsid w:val="00F91D47"/>
    <w:rsid w:val="00FB26B0"/>
    <w:rsid w:val="00FB7EA2"/>
    <w:rsid w:val="00FD26C1"/>
    <w:rsid w:val="00FE5C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0C6BA-3F6D-4141-9EE7-7CCB9EA1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77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j_sanchez</dc:creator>
  <cp:lastModifiedBy>usuario</cp:lastModifiedBy>
  <cp:revision>2</cp:revision>
  <cp:lastPrinted>2015-09-28T12:06:00Z</cp:lastPrinted>
  <dcterms:created xsi:type="dcterms:W3CDTF">2021-12-29T10:01:00Z</dcterms:created>
  <dcterms:modified xsi:type="dcterms:W3CDTF">2021-12-29T10:01:00Z</dcterms:modified>
</cp:coreProperties>
</file>