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A06ACB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A06ACB" w:rsidP="00A73BF9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A06ACB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A06ACB" w:rsidP="005D61F6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0" w:name="_GoBack"/>
            <w:bookmarkEnd w:id="0"/>
            <w:r w:rsidR="005D61F6">
              <w:t> </w:t>
            </w:r>
            <w:r w:rsidR="005D61F6">
              <w:t> </w:t>
            </w:r>
            <w:r w:rsidR="005D61F6">
              <w:t> </w:t>
            </w:r>
            <w:r w:rsidR="005D61F6">
              <w:t> </w:t>
            </w:r>
            <w:r w:rsidR="005D61F6">
              <w:t> </w:t>
            </w:r>
            <w:r>
              <w:fldChar w:fldCharType="end"/>
            </w:r>
          </w:p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  <w:r w:rsidR="00A06ACB">
              <w:rPr>
                <w:b/>
                <w:sz w:val="16"/>
              </w:rPr>
              <w:t xml:space="preserve">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A06ACB">
              <w:rPr>
                <w:b/>
                <w:sz w:val="16"/>
              </w:rPr>
              <w:t xml:space="preserve">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  <w:r w:rsidR="00A06ACB">
              <w:rPr>
                <w:b/>
                <w:sz w:val="16"/>
              </w:rPr>
              <w:t xml:space="preserve">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5HUu879VL2zi/SwLIImNm0cZ1RqeF4HVqhh2hIZQMWcUuG92bzJSl4Kh0/lKRUpAttwB1GfZwvAIrYwOtWIrw==" w:salt="792lGMYnpqkVNJ73wHakkw==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5D61F6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06ACB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92B3E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5AAC127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AF5E44-BDC6-4CF8-AFAB-2429001AA6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3E4076-9446-4701-84EC-8DC0708C2905}"/>
</file>

<file path=customXml/itemProps3.xml><?xml version="1.0" encoding="utf-8"?>
<ds:datastoreItem xmlns:ds="http://schemas.openxmlformats.org/officeDocument/2006/customXml" ds:itemID="{5761386E-B102-48E0-AFE8-EC80A69ED78D}"/>
</file>

<file path=customXml/itemProps4.xml><?xml version="1.0" encoding="utf-8"?>
<ds:datastoreItem xmlns:ds="http://schemas.openxmlformats.org/officeDocument/2006/customXml" ds:itemID="{6592E22D-7658-4AD9-BF6C-4251B6E0F8C1}"/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7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Estibaliz Ramos</cp:lastModifiedBy>
  <cp:revision>9</cp:revision>
  <cp:lastPrinted>2015-09-28T12:06:00Z</cp:lastPrinted>
  <dcterms:created xsi:type="dcterms:W3CDTF">2020-02-06T09:39:00Z</dcterms:created>
  <dcterms:modified xsi:type="dcterms:W3CDTF">2020-07-17T09:14:00Z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