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25" w:rsidRDefault="0099702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25" w:rsidRDefault="0099702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BF0257">
        <w:rPr>
          <w:i/>
        </w:rPr>
        <w:t xml:space="preserve"> únicamente a esta persona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25" w:rsidRDefault="0099702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2E66C3">
    <w:pPr>
      <w:pStyle w:val="Encabezado"/>
    </w:pPr>
    <w:r>
      <w:rPr>
        <w:noProof/>
      </w:rPr>
      <w:drawing>
        <wp:inline distT="0" distB="0" distL="0" distR="0" wp14:anchorId="5507F2FA" wp14:editId="2D015569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25" w:rsidRDefault="0099702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2E66C3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BF0257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9480B-1D8C-4DD3-8CAC-18025E90D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6</TotalTime>
  <Pages>1</Pages>
  <Words>63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EDUARDO</cp:lastModifiedBy>
  <cp:revision>11</cp:revision>
  <cp:lastPrinted>2015-09-28T12:06:00Z</cp:lastPrinted>
  <dcterms:created xsi:type="dcterms:W3CDTF">2020-02-06T09:39:00Z</dcterms:created>
  <dcterms:modified xsi:type="dcterms:W3CDTF">2024-05-29T06:53:00Z</dcterms:modified>
</cp:coreProperties>
</file>