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A06ACB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A06ACB" w:rsidP="00A73BF9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A06ACB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A06ACB" w:rsidP="005D61F6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0" w:name="_GoBack"/>
            <w:bookmarkEnd w:id="0"/>
            <w:r w:rsidR="005D61F6">
              <w:t> </w:t>
            </w:r>
            <w:r w:rsidR="005D61F6">
              <w:t> </w:t>
            </w:r>
            <w:r w:rsidR="005D61F6">
              <w:t> </w:t>
            </w:r>
            <w:r w:rsidR="005D61F6">
              <w:t> </w:t>
            </w:r>
            <w:r w:rsidR="005D61F6">
              <w:t> </w:t>
            </w:r>
            <w:r>
              <w:fldChar w:fldCharType="end"/>
            </w:r>
          </w:p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5HUu879VL2zi/SwLIImNm0cZ1RqeF4HVqhh2hIZQMWcUuG92bzJSl4Kh0/lKRUpAttwB1GfZwvAIrYwOtWIrw==" w:salt="792lGMYnpqkVNJ73wHakkw==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5D61F6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06ACB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92B3E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5AAC127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F5E44-BDC6-4CF8-AFAB-2429001AA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7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Estibaliz Ramos</cp:lastModifiedBy>
  <cp:revision>9</cp:revision>
  <cp:lastPrinted>2015-09-28T12:06:00Z</cp:lastPrinted>
  <dcterms:created xsi:type="dcterms:W3CDTF">2020-02-06T09:39:00Z</dcterms:created>
  <dcterms:modified xsi:type="dcterms:W3CDTF">2020-07-17T09:14:00Z</dcterms:modified>
</cp:coreProperties>
</file>