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A7DDA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</w:t>
            </w:r>
            <w:r w:rsidR="005A7DDA">
              <w:rPr>
                <w:b/>
                <w:sz w:val="28"/>
              </w:rPr>
              <w:t>PROGRAMA 45+</w:t>
            </w:r>
            <w:r w:rsidR="005B0E6E">
              <w:rPr>
                <w:b/>
                <w:sz w:val="28"/>
              </w:rPr>
              <w:t xml:space="preserve">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bookmarkStart w:id="0" w:name="_GoBack"/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bookmarkEnd w:id="0"/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3F6" w:rsidRDefault="00AA03F6">
      <w:r>
        <w:separator/>
      </w:r>
    </w:p>
  </w:endnote>
  <w:endnote w:type="continuationSeparator" w:id="0">
    <w:p w:rsidR="00AA03F6" w:rsidRDefault="00AA0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3F6" w:rsidRDefault="00AA03F6">
      <w:r>
        <w:separator/>
      </w:r>
    </w:p>
  </w:footnote>
  <w:footnote w:type="continuationSeparator" w:id="0">
    <w:p w:rsidR="00AA03F6" w:rsidRDefault="00AA03F6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741B1C">
    <w:pPr>
      <w:pStyle w:val="Encabezado"/>
    </w:pPr>
    <w:r>
      <w:rPr>
        <w:noProof/>
      </w:rPr>
      <w:drawing>
        <wp:inline distT="0" distB="0" distL="0" distR="0" wp14:anchorId="2731332B" wp14:editId="6F57BAE8">
          <wp:extent cx="5402580" cy="449580"/>
          <wp:effectExtent l="0" t="0" r="7620" b="7620"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2580" cy="449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50B7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A7DDA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41B1C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A03F6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27AD0-A610-493E-9558-AE08428BE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1</TotalTime>
  <Pages>1</Pages>
  <Words>79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Usuario</cp:lastModifiedBy>
  <cp:revision>3</cp:revision>
  <cp:lastPrinted>2015-09-28T12:06:00Z</cp:lastPrinted>
  <dcterms:created xsi:type="dcterms:W3CDTF">2022-04-21T12:40:00Z</dcterms:created>
  <dcterms:modified xsi:type="dcterms:W3CDTF">2022-07-05T10:24:00Z</dcterms:modified>
</cp:coreProperties>
</file>