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  <w:bookmarkStart w:id="0" w:name="_GoBack"/>
        <w:bookmarkEnd w:id="0"/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BFB" w:rsidRDefault="00973BFB">
      <w:r>
        <w:separator/>
      </w:r>
    </w:p>
  </w:endnote>
  <w:endnote w:type="continuationSeparator" w:id="0">
    <w:p w:rsidR="00973BFB" w:rsidRDefault="00973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BFB" w:rsidRDefault="00973BFB">
      <w:r>
        <w:separator/>
      </w:r>
    </w:p>
  </w:footnote>
  <w:footnote w:type="continuationSeparator" w:id="0">
    <w:p w:rsidR="00973BFB" w:rsidRDefault="00973BFB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1C4196">
    <w:pPr>
      <w:pStyle w:val="Encabezado"/>
    </w:pPr>
    <w:r>
      <w:rPr>
        <w:noProof/>
      </w:rPr>
      <w:drawing>
        <wp:inline distT="0" distB="0" distL="0" distR="0" wp14:anchorId="6AE70C35" wp14:editId="5B7571B5">
          <wp:extent cx="5760720" cy="529590"/>
          <wp:effectExtent l="0" t="0" r="0" b="381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1C4196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73BFB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143A8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26793-97DE-49B8-B203-FBA5851E9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1</TotalTime>
  <Pages>1</Pages>
  <Words>78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Usuario</cp:lastModifiedBy>
  <cp:revision>3</cp:revision>
  <cp:lastPrinted>2015-09-28T12:06:00Z</cp:lastPrinted>
  <dcterms:created xsi:type="dcterms:W3CDTF">2021-07-22T06:37:00Z</dcterms:created>
  <dcterms:modified xsi:type="dcterms:W3CDTF">2021-07-28T06:41:00Z</dcterms:modified>
</cp:coreProperties>
</file>