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973195" w14:textId="77777777" w:rsidR="001F1929" w:rsidRDefault="001F1929" w:rsidP="009579A7">
      <w:pPr>
        <w:spacing w:before="120"/>
        <w:jc w:val="center"/>
        <w:rPr>
          <w:rFonts w:ascii="Calibri" w:hAnsi="Calibri" w:cs="Calibri"/>
          <w:b/>
          <w:sz w:val="32"/>
          <w:szCs w:val="32"/>
        </w:rPr>
      </w:pPr>
    </w:p>
    <w:p w14:paraId="635C1563" w14:textId="646638A0" w:rsidR="009579A7" w:rsidRPr="00C04534" w:rsidRDefault="009579A7" w:rsidP="009579A7">
      <w:pPr>
        <w:spacing w:before="120"/>
        <w:jc w:val="center"/>
        <w:rPr>
          <w:rFonts w:ascii="Calibri" w:hAnsi="Calibri" w:cs="Calibri"/>
          <w:b/>
          <w:sz w:val="32"/>
          <w:szCs w:val="32"/>
        </w:rPr>
      </w:pPr>
      <w:r w:rsidRPr="00C04534">
        <w:rPr>
          <w:rFonts w:ascii="Calibri" w:hAnsi="Calibri" w:cs="Calibri"/>
          <w:b/>
          <w:sz w:val="32"/>
          <w:szCs w:val="32"/>
        </w:rPr>
        <w:t xml:space="preserve">ANEXO </w:t>
      </w:r>
      <w:r>
        <w:rPr>
          <w:rFonts w:ascii="Calibri" w:hAnsi="Calibri" w:cs="Calibri"/>
          <w:b/>
          <w:sz w:val="32"/>
          <w:szCs w:val="32"/>
        </w:rPr>
        <w:t>29</w:t>
      </w:r>
      <w:bookmarkStart w:id="0" w:name="_GoBack"/>
      <w:bookmarkEnd w:id="0"/>
    </w:p>
    <w:p w14:paraId="5EAD54B3" w14:textId="77777777" w:rsidR="009579A7" w:rsidRPr="00C04534" w:rsidRDefault="009579A7" w:rsidP="009579A7">
      <w:pPr>
        <w:pStyle w:val="Sinespaciado"/>
        <w:ind w:right="-1"/>
        <w:jc w:val="center"/>
        <w:rPr>
          <w:rFonts w:cs="Calibri"/>
          <w:sz w:val="28"/>
          <w:szCs w:val="54"/>
        </w:rPr>
      </w:pPr>
      <w:r>
        <w:rPr>
          <w:rFonts w:cs="Calibri"/>
          <w:b/>
          <w:sz w:val="36"/>
          <w:szCs w:val="54"/>
        </w:rPr>
        <w:t xml:space="preserve">IDENTIFICACIÓN FINANCIERA PARA EL PAGO </w:t>
      </w:r>
      <w:r>
        <w:rPr>
          <w:rFonts w:cs="Calibri"/>
          <w:b/>
          <w:sz w:val="36"/>
          <w:szCs w:val="54"/>
        </w:rPr>
        <w:br/>
        <w:t>DE LAS AYUDAS DE PROGRAMAS</w:t>
      </w:r>
    </w:p>
    <w:p w14:paraId="3A9739C9" w14:textId="36839782" w:rsidR="009579A7" w:rsidRDefault="009579A7" w:rsidP="009579A7">
      <w:pPr>
        <w:pStyle w:val="Red2Red"/>
        <w:spacing w:before="120" w:after="120"/>
        <w:jc w:val="center"/>
        <w:rPr>
          <w:rFonts w:ascii="Arial" w:hAnsi="Arial" w:cs="Arial"/>
          <w:b/>
          <w:sz w:val="23"/>
          <w:szCs w:val="23"/>
        </w:rPr>
      </w:pPr>
      <w:r w:rsidRPr="00C04534">
        <w:rPr>
          <w:rFonts w:eastAsia="Times New Roman" w:cs="Calibri"/>
          <w:b/>
          <w:sz w:val="24"/>
        </w:rPr>
        <w:t xml:space="preserve">PROGRAMA </w:t>
      </w:r>
      <w:r>
        <w:rPr>
          <w:rFonts w:eastAsia="Times New Roman" w:cs="Calibri"/>
          <w:b/>
          <w:sz w:val="24"/>
        </w:rPr>
        <w:t>SOSTENIBILIDAD</w:t>
      </w:r>
      <w:r w:rsidRPr="00C04534">
        <w:rPr>
          <w:rFonts w:eastAsia="Times New Roman" w:cs="Calibri"/>
          <w:b/>
          <w:sz w:val="24"/>
        </w:rPr>
        <w:t xml:space="preserve"> 2022</w:t>
      </w:r>
    </w:p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976"/>
        <w:gridCol w:w="1276"/>
        <w:gridCol w:w="1701"/>
        <w:gridCol w:w="1842"/>
      </w:tblGrid>
      <w:tr w:rsidR="00F02379" w:rsidRPr="00B55386" w14:paraId="30993DA4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0C9E5115" w14:textId="77777777" w:rsidR="00F02379" w:rsidRPr="00B55386" w:rsidRDefault="00F02379" w:rsidP="0061456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538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DATOS DEL </w:t>
            </w:r>
            <w:r w:rsidR="00614566" w:rsidRPr="00B55386">
              <w:rPr>
                <w:rFonts w:asciiTheme="minorHAnsi" w:hAnsiTheme="minorHAnsi" w:cstheme="minorHAnsi"/>
                <w:b/>
                <w:sz w:val="22"/>
                <w:szCs w:val="22"/>
              </w:rPr>
              <w:t>BENEFICIARIO</w:t>
            </w:r>
          </w:p>
        </w:tc>
      </w:tr>
      <w:tr w:rsidR="00436287" w:rsidRPr="00B55386" w14:paraId="1F824B38" w14:textId="77777777" w:rsidTr="003440F4">
        <w:trPr>
          <w:trHeight w:val="397"/>
        </w:trPr>
        <w:tc>
          <w:tcPr>
            <w:tcW w:w="2262" w:type="dxa"/>
            <w:vAlign w:val="center"/>
          </w:tcPr>
          <w:p w14:paraId="01DE7A19" w14:textId="77777777" w:rsidR="00436287" w:rsidRPr="00B55386" w:rsidRDefault="00614566" w:rsidP="004341DD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RAZÓN SOCIAL</w:t>
            </w:r>
          </w:p>
        </w:tc>
        <w:tc>
          <w:tcPr>
            <w:tcW w:w="6795" w:type="dxa"/>
            <w:gridSpan w:val="4"/>
            <w:vAlign w:val="center"/>
          </w:tcPr>
          <w:p w14:paraId="4EFEC96D" w14:textId="77777777" w:rsidR="00436287" w:rsidRPr="00B55386" w:rsidRDefault="00436287" w:rsidP="004341DD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3440F4" w:rsidRPr="00B55386" w14:paraId="27DD5A67" w14:textId="77777777" w:rsidTr="003440F4">
        <w:trPr>
          <w:trHeight w:val="397"/>
        </w:trPr>
        <w:tc>
          <w:tcPr>
            <w:tcW w:w="2262" w:type="dxa"/>
            <w:vAlign w:val="center"/>
          </w:tcPr>
          <w:p w14:paraId="648C6E0C" w14:textId="77777777" w:rsidR="003440F4" w:rsidRPr="00B55386" w:rsidRDefault="003440F4" w:rsidP="00A73BF9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CIF</w:t>
            </w:r>
          </w:p>
        </w:tc>
        <w:tc>
          <w:tcPr>
            <w:tcW w:w="1976" w:type="dxa"/>
            <w:vAlign w:val="center"/>
          </w:tcPr>
          <w:p w14:paraId="7A669FDE" w14:textId="77777777" w:rsidR="003440F4" w:rsidRPr="00B55386" w:rsidRDefault="003440F4" w:rsidP="00A73BF9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E0FFBDD" w14:textId="77777777" w:rsidR="003440F4" w:rsidRPr="00B55386" w:rsidRDefault="003440F4" w:rsidP="00A73BF9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DIRECCIÓN</w:t>
            </w:r>
          </w:p>
        </w:tc>
        <w:tc>
          <w:tcPr>
            <w:tcW w:w="3543" w:type="dxa"/>
            <w:gridSpan w:val="2"/>
            <w:vAlign w:val="center"/>
          </w:tcPr>
          <w:p w14:paraId="563E1CA2" w14:textId="77777777" w:rsidR="003440F4" w:rsidRPr="00B55386" w:rsidRDefault="003440F4" w:rsidP="004341DD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  <w:tr w:rsidR="00A73BF9" w:rsidRPr="00B55386" w14:paraId="1BF5C4C0" w14:textId="77777777" w:rsidTr="00342499">
        <w:trPr>
          <w:trHeight w:val="397"/>
        </w:trPr>
        <w:tc>
          <w:tcPr>
            <w:tcW w:w="2262" w:type="dxa"/>
            <w:vAlign w:val="center"/>
          </w:tcPr>
          <w:p w14:paraId="71E1FC4E" w14:textId="77777777"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LOCALIDAD</w:t>
            </w:r>
          </w:p>
        </w:tc>
        <w:tc>
          <w:tcPr>
            <w:tcW w:w="3252" w:type="dxa"/>
            <w:gridSpan w:val="2"/>
            <w:vAlign w:val="center"/>
          </w:tcPr>
          <w:p w14:paraId="059922D7" w14:textId="77777777"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EDA5829" w14:textId="77777777"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  <w:r w:rsidRPr="00B55386">
              <w:rPr>
                <w:rFonts w:asciiTheme="minorHAnsi" w:hAnsiTheme="minorHAnsi" w:cstheme="minorHAnsi"/>
                <w:szCs w:val="20"/>
              </w:rPr>
              <w:t>CÓDIGO POSTAL</w:t>
            </w:r>
          </w:p>
        </w:tc>
        <w:tc>
          <w:tcPr>
            <w:tcW w:w="1842" w:type="dxa"/>
            <w:vAlign w:val="center"/>
          </w:tcPr>
          <w:p w14:paraId="797516BA" w14:textId="77777777" w:rsidR="00A73BF9" w:rsidRPr="00B55386" w:rsidRDefault="00A73BF9" w:rsidP="00FE73DB">
            <w:pPr>
              <w:rPr>
                <w:rFonts w:asciiTheme="minorHAnsi" w:hAnsiTheme="minorHAnsi" w:cstheme="minorHAnsi"/>
                <w:szCs w:val="20"/>
              </w:rPr>
            </w:pPr>
          </w:p>
        </w:tc>
      </w:tr>
    </w:tbl>
    <w:p w14:paraId="3E89B1DF" w14:textId="77777777" w:rsidR="00436287" w:rsidRDefault="00436287" w:rsidP="004341DD"/>
    <w:p w14:paraId="437993B9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5E381FE6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2A2506A3" w14:textId="77777777" w:rsidR="00F02379" w:rsidRPr="00B55386" w:rsidRDefault="00F02379" w:rsidP="00F0237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55386">
              <w:rPr>
                <w:rFonts w:ascii="Calibri" w:hAnsi="Calibri" w:cs="Calibri"/>
                <w:b/>
                <w:sz w:val="22"/>
                <w:szCs w:val="22"/>
              </w:rPr>
              <w:t>DATOS DE CONTACTO</w:t>
            </w:r>
            <w:r w:rsidR="00DF04C5" w:rsidRPr="00B55386">
              <w:rPr>
                <w:rStyle w:val="Refdenotaalpie"/>
                <w:rFonts w:ascii="Calibri" w:hAnsi="Calibri" w:cs="Calibri"/>
                <w:b/>
                <w:sz w:val="22"/>
                <w:szCs w:val="22"/>
              </w:rPr>
              <w:footnoteReference w:id="1"/>
            </w:r>
          </w:p>
        </w:tc>
      </w:tr>
      <w:tr w:rsidR="0094581D" w14:paraId="12734D5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A2C9C7D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0C7C2A66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</w:tr>
      <w:tr w:rsidR="0094581D" w14:paraId="09C6EDC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C6BDF78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TELÉFONO</w:t>
            </w:r>
          </w:p>
        </w:tc>
        <w:tc>
          <w:tcPr>
            <w:tcW w:w="3260" w:type="dxa"/>
            <w:vAlign w:val="center"/>
          </w:tcPr>
          <w:p w14:paraId="0168F403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vAlign w:val="center"/>
          </w:tcPr>
          <w:p w14:paraId="3265BC7B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FAX</w:t>
            </w:r>
          </w:p>
        </w:tc>
        <w:tc>
          <w:tcPr>
            <w:tcW w:w="2703" w:type="dxa"/>
            <w:vAlign w:val="center"/>
          </w:tcPr>
          <w:p w14:paraId="03FC86AB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</w:tr>
      <w:tr w:rsidR="0094581D" w14:paraId="5511EDF5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F9CCE76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2DA95AEC" w14:textId="77777777" w:rsidR="0094581D" w:rsidRPr="00B55386" w:rsidRDefault="0094581D" w:rsidP="00FE73DB">
            <w:pPr>
              <w:rPr>
                <w:rFonts w:asciiTheme="minorHAnsi" w:hAnsiTheme="minorHAnsi" w:cstheme="minorHAnsi"/>
              </w:rPr>
            </w:pPr>
          </w:p>
        </w:tc>
      </w:tr>
    </w:tbl>
    <w:p w14:paraId="2BE2A683" w14:textId="77777777" w:rsidR="0094581D" w:rsidRDefault="0094581D" w:rsidP="004341DD"/>
    <w:p w14:paraId="311AAAEF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RPr="00B55386" w14:paraId="47B290BE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671C6744" w14:textId="77777777" w:rsidR="000200D5" w:rsidRPr="00B55386" w:rsidRDefault="000200D5" w:rsidP="000200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5386">
              <w:rPr>
                <w:rFonts w:asciiTheme="minorHAnsi" w:hAnsiTheme="minorHAnsi" w:cstheme="minorHAnsi"/>
                <w:b/>
                <w:sz w:val="22"/>
                <w:szCs w:val="22"/>
              </w:rPr>
              <w:t>DATOS BANCARIOS</w:t>
            </w:r>
          </w:p>
        </w:tc>
      </w:tr>
      <w:tr w:rsidR="000200D5" w:rsidRPr="00B55386" w14:paraId="3B44D8EB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8679839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29479C53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  <w:tr w:rsidR="003E0D06" w:rsidRPr="00B55386" w14:paraId="0764EAE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B42951F" w14:textId="77777777" w:rsidR="003E0D06" w:rsidRPr="00B55386" w:rsidRDefault="003E0D06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245FB9BA" w14:textId="77777777" w:rsidR="003E0D06" w:rsidRPr="00B55386" w:rsidRDefault="003E0D06" w:rsidP="00610441">
            <w:pPr>
              <w:rPr>
                <w:rFonts w:asciiTheme="minorHAnsi" w:hAnsiTheme="minorHAnsi" w:cstheme="minorHAnsi"/>
              </w:rPr>
            </w:pPr>
          </w:p>
        </w:tc>
      </w:tr>
      <w:tr w:rsidR="000200D5" w:rsidRPr="00B55386" w14:paraId="3E797F9C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593E9E5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LOCALIDAD</w:t>
            </w:r>
          </w:p>
        </w:tc>
        <w:tc>
          <w:tcPr>
            <w:tcW w:w="3260" w:type="dxa"/>
            <w:vAlign w:val="center"/>
          </w:tcPr>
          <w:p w14:paraId="5680D174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vAlign w:val="center"/>
          </w:tcPr>
          <w:p w14:paraId="26F0321F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CÓDIGO POSTAL</w:t>
            </w:r>
          </w:p>
        </w:tc>
        <w:tc>
          <w:tcPr>
            <w:tcW w:w="1711" w:type="dxa"/>
            <w:vAlign w:val="center"/>
          </w:tcPr>
          <w:p w14:paraId="67BFA713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  <w:tr w:rsidR="000200D5" w:rsidRPr="00B55386" w14:paraId="5E201BF6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621593D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  <w:r w:rsidRPr="00B55386">
              <w:rPr>
                <w:rFonts w:asciiTheme="minorHAnsi" w:hAnsiTheme="minorHAnsi" w:cstheme="minorHAnsi"/>
              </w:rP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586963A2" w14:textId="77777777" w:rsidR="000200D5" w:rsidRPr="00B55386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</w:tbl>
    <w:p w14:paraId="10DD8B9B" w14:textId="77777777" w:rsidR="000200D5" w:rsidRDefault="000200D5" w:rsidP="004341DD"/>
    <w:p w14:paraId="1E41679E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7239"/>
      </w:tblGrid>
      <w:tr w:rsidR="000200D5" w:rsidRPr="007E7287" w14:paraId="3C8AC589" w14:textId="77777777" w:rsidTr="003E0D06">
        <w:trPr>
          <w:trHeight w:val="1195"/>
        </w:trPr>
        <w:tc>
          <w:tcPr>
            <w:tcW w:w="1828" w:type="dxa"/>
          </w:tcPr>
          <w:p w14:paraId="4E30D59D" w14:textId="77777777" w:rsidR="000200D5" w:rsidRPr="007E7287" w:rsidRDefault="000200D5" w:rsidP="00610441">
            <w:pPr>
              <w:rPr>
                <w:rFonts w:asciiTheme="minorHAnsi" w:hAnsiTheme="minorHAnsi" w:cstheme="minorHAnsi"/>
                <w:b/>
              </w:rPr>
            </w:pPr>
            <w:r w:rsidRPr="007E7287">
              <w:rPr>
                <w:rFonts w:asciiTheme="minorHAnsi" w:hAnsiTheme="minorHAnsi" w:cstheme="minorHAnsi"/>
                <w:b/>
              </w:rPr>
              <w:t>OBSERVACIONES</w:t>
            </w:r>
            <w:r w:rsidR="003E0D06" w:rsidRPr="007E7287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7239" w:type="dxa"/>
          </w:tcPr>
          <w:p w14:paraId="427FD13C" w14:textId="77777777" w:rsidR="000200D5" w:rsidRPr="007E7287" w:rsidRDefault="000200D5" w:rsidP="00610441">
            <w:pPr>
              <w:rPr>
                <w:rFonts w:asciiTheme="minorHAnsi" w:hAnsiTheme="minorHAnsi" w:cstheme="minorHAnsi"/>
              </w:rPr>
            </w:pPr>
          </w:p>
        </w:tc>
      </w:tr>
    </w:tbl>
    <w:p w14:paraId="32C8F156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RPr="007E7287" w14:paraId="6B731536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DF3E8A" w14:textId="77777777" w:rsidR="000200D5" w:rsidRPr="007E7287" w:rsidRDefault="000200D5" w:rsidP="000200D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>SELLO DEL BANCO + FIRMA DEL REPRESENTANTE DEL BANCO</w:t>
            </w:r>
          </w:p>
          <w:p w14:paraId="4C6F2D37" w14:textId="77777777" w:rsidR="000200D5" w:rsidRPr="007E7287" w:rsidRDefault="000200D5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sz w:val="18"/>
                <w:szCs w:val="18"/>
              </w:rPr>
              <w:t>(Ambas obligatorias)</w:t>
            </w:r>
          </w:p>
          <w:p w14:paraId="60268533" w14:textId="77777777"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D0D6C9" w14:textId="77777777"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6CCAE05" w14:textId="77777777"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53CB6DB" w14:textId="77777777"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3FBC82" w14:textId="77777777" w:rsidR="008E6B51" w:rsidRPr="007E7287" w:rsidRDefault="008E6B51" w:rsidP="00DF04C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2FB5F9" w14:textId="77777777" w:rsidR="008E6B51" w:rsidRPr="007E7287" w:rsidRDefault="008E6B51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NOMBRE: </w:t>
            </w:r>
          </w:p>
          <w:p w14:paraId="0664D6C5" w14:textId="77777777" w:rsidR="008E6B51" w:rsidRPr="007E7287" w:rsidRDefault="008E6B51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58FF7B7" w14:textId="77777777" w:rsidR="008E6B51" w:rsidRPr="007E7287" w:rsidRDefault="008E6B51" w:rsidP="008E6B5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F1F1181" w14:textId="77777777" w:rsidR="000200D5" w:rsidRPr="007E7287" w:rsidRDefault="000200D5" w:rsidP="004341D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EF5C87" w14:textId="77777777" w:rsidR="000200D5" w:rsidRPr="007E7287" w:rsidRDefault="003E0D06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>FIRMA DEL</w:t>
            </w:r>
            <w:r w:rsidRPr="007E7287">
              <w:rPr>
                <w:rStyle w:val="hps"/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70FE8"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 xml:space="preserve">REPRESENTANTE DE LA </w:t>
            </w:r>
            <w:r w:rsidR="003440F4"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>EMPRESA</w:t>
            </w:r>
            <w:r w:rsidR="00570FE8"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t xml:space="preserve"> + SELLO</w:t>
            </w:r>
            <w:r w:rsidRPr="007E7287">
              <w:rPr>
                <w:rStyle w:val="hps"/>
                <w:rFonts w:asciiTheme="minorHAnsi" w:hAnsiTheme="minorHAnsi" w:cstheme="minorHAnsi"/>
                <w:b/>
                <w:sz w:val="18"/>
                <w:szCs w:val="18"/>
              </w:rPr>
              <w:br/>
            </w:r>
            <w:r w:rsidRPr="007E7287">
              <w:rPr>
                <w:rStyle w:val="hps"/>
                <w:rFonts w:asciiTheme="minorHAnsi" w:hAnsiTheme="minorHAnsi" w:cstheme="minorHAnsi"/>
                <w:sz w:val="18"/>
                <w:szCs w:val="18"/>
              </w:rPr>
              <w:t>(</w:t>
            </w:r>
            <w:r w:rsidRPr="007E7287">
              <w:rPr>
                <w:rFonts w:asciiTheme="minorHAnsi" w:hAnsiTheme="minorHAnsi" w:cstheme="minorHAnsi"/>
                <w:sz w:val="18"/>
                <w:szCs w:val="18"/>
              </w:rPr>
              <w:t>Obligatorio)</w:t>
            </w:r>
          </w:p>
          <w:p w14:paraId="0ABD78A5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1C9FE00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D221858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00CD9B7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08EA9F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91D7E86" w14:textId="77777777" w:rsidR="003440F4" w:rsidRPr="007E7287" w:rsidRDefault="003440F4" w:rsidP="003440F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8BBAFB" w14:textId="77777777" w:rsidR="008E6B51" w:rsidRPr="007E7287" w:rsidRDefault="008E6B51" w:rsidP="003440F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NOMBRE: </w:t>
            </w:r>
          </w:p>
          <w:p w14:paraId="1A9110D1" w14:textId="77777777" w:rsidR="008E6B51" w:rsidRPr="007E7287" w:rsidRDefault="008E6B51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A3EEF67" w14:textId="77777777" w:rsidR="003440F4" w:rsidRPr="007E7287" w:rsidRDefault="003440F4" w:rsidP="008E6B5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E7287">
              <w:rPr>
                <w:rFonts w:asciiTheme="minorHAnsi" w:hAnsiTheme="minorHAnsi" w:cstheme="minorHAnsi"/>
                <w:b/>
                <w:sz w:val="18"/>
                <w:szCs w:val="18"/>
              </w:rPr>
              <w:t>FECHA:</w:t>
            </w:r>
          </w:p>
        </w:tc>
      </w:tr>
    </w:tbl>
    <w:p w14:paraId="3901ADCE" w14:textId="77777777" w:rsidR="000200D5" w:rsidRDefault="000200D5" w:rsidP="00CB5F14"/>
    <w:sectPr w:rsidR="000200D5" w:rsidSect="001F1929">
      <w:headerReference w:type="default" r:id="rId11"/>
      <w:footerReference w:type="default" r:id="rId12"/>
      <w:pgSz w:w="11906" w:h="16838"/>
      <w:pgMar w:top="1276" w:right="1133" w:bottom="993" w:left="1701" w:header="737" w:footer="6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1D955" w14:textId="77777777" w:rsidR="000473F4" w:rsidRDefault="000473F4">
      <w:r>
        <w:separator/>
      </w:r>
    </w:p>
  </w:endnote>
  <w:endnote w:type="continuationSeparator" w:id="0">
    <w:p w14:paraId="38FB6187" w14:textId="77777777" w:rsidR="000473F4" w:rsidRDefault="00047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2ED48" w14:textId="77777777" w:rsidR="00CB5F14" w:rsidRDefault="00CB5F14" w:rsidP="00F5155D">
    <w:pPr>
      <w:rPr>
        <w:rFonts w:ascii="Calibri" w:hAnsi="Calibri"/>
        <w:b/>
        <w:sz w:val="22"/>
        <w:szCs w:val="22"/>
      </w:rPr>
    </w:pPr>
  </w:p>
  <w:p w14:paraId="09E0E5D5" w14:textId="416CF298" w:rsidR="006C1526" w:rsidRPr="00B03C57" w:rsidRDefault="006C1526" w:rsidP="00F5155D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ab/>
    </w:r>
    <w:r w:rsidR="00CB5F14">
      <w:rPr>
        <w:rFonts w:ascii="Calibri" w:hAnsi="Calibri"/>
        <w:b/>
        <w:i/>
        <w:sz w:val="22"/>
        <w:szCs w:val="22"/>
      </w:rPr>
      <w:t xml:space="preserve">              </w:t>
    </w:r>
    <w:r w:rsidRPr="00674A3C">
      <w:rPr>
        <w:rFonts w:ascii="Calibri" w:hAnsi="Calibri"/>
        <w:b/>
        <w:sz w:val="22"/>
        <w:szCs w:val="22"/>
      </w:rPr>
      <w:t>Una manera de hacer Europa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85E0C" w14:textId="77777777" w:rsidR="000473F4" w:rsidRDefault="000473F4">
      <w:r>
        <w:separator/>
      </w:r>
    </w:p>
  </w:footnote>
  <w:footnote w:type="continuationSeparator" w:id="0">
    <w:p w14:paraId="001CD8F1" w14:textId="77777777" w:rsidR="000473F4" w:rsidRDefault="000473F4">
      <w:r>
        <w:continuationSeparator/>
      </w:r>
    </w:p>
  </w:footnote>
  <w:footnote w:id="1">
    <w:p w14:paraId="6DBB3C36" w14:textId="77777777" w:rsidR="00DF04C5" w:rsidRPr="007E7287" w:rsidRDefault="00DF04C5">
      <w:pPr>
        <w:pStyle w:val="Textonotapie"/>
        <w:rPr>
          <w:rFonts w:asciiTheme="minorHAnsi" w:hAnsiTheme="minorHAnsi" w:cstheme="minorHAnsi"/>
          <w:i/>
          <w:sz w:val="18"/>
          <w:szCs w:val="18"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</w:t>
      </w:r>
      <w:r w:rsidRPr="007E7287">
        <w:rPr>
          <w:rFonts w:asciiTheme="minorHAnsi" w:hAnsiTheme="minorHAnsi" w:cstheme="minorHAnsi"/>
          <w:i/>
          <w:sz w:val="18"/>
          <w:szCs w:val="18"/>
        </w:rPr>
        <w:t>Todas las comunicaciones relativas a pagos de programas ser realizarán</w:t>
      </w:r>
      <w:r w:rsidR="00614566" w:rsidRPr="007E7287">
        <w:rPr>
          <w:rFonts w:asciiTheme="minorHAnsi" w:hAnsiTheme="minorHAnsi" w:cstheme="minorHAnsi"/>
          <w:i/>
          <w:sz w:val="18"/>
          <w:szCs w:val="18"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F1C21" w14:textId="70822693" w:rsidR="009468B1" w:rsidRDefault="009468B1" w:rsidP="009468B1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D25D697" wp14:editId="5916BF10">
          <wp:simplePos x="0" y="0"/>
          <wp:positionH relativeFrom="column">
            <wp:posOffset>4244340</wp:posOffset>
          </wp:positionH>
          <wp:positionV relativeFrom="paragraph">
            <wp:posOffset>-135255</wp:posOffset>
          </wp:positionV>
          <wp:extent cx="1470660" cy="450850"/>
          <wp:effectExtent l="0" t="0" r="0" b="6350"/>
          <wp:wrapNone/>
          <wp:docPr id="7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0660" cy="450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F57BEC0" wp14:editId="43748EFD">
          <wp:simplePos x="0" y="0"/>
          <wp:positionH relativeFrom="column">
            <wp:posOffset>120015</wp:posOffset>
          </wp:positionH>
          <wp:positionV relativeFrom="paragraph">
            <wp:posOffset>-245745</wp:posOffset>
          </wp:positionV>
          <wp:extent cx="790575" cy="666115"/>
          <wp:effectExtent l="0" t="0" r="9525" b="635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CE6FBA6" wp14:editId="294AC42C">
          <wp:simplePos x="0" y="0"/>
          <wp:positionH relativeFrom="page">
            <wp:align>center</wp:align>
          </wp:positionH>
          <wp:positionV relativeFrom="paragraph">
            <wp:posOffset>-126365</wp:posOffset>
          </wp:positionV>
          <wp:extent cx="1704975" cy="574040"/>
          <wp:effectExtent l="0" t="0" r="9525" b="0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/>
                  <pic:cNvPicPr>
                    <a:picLocks noChangeAspect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136" t="-17556" r="37754"/>
                  <a:stretch/>
                </pic:blipFill>
                <pic:spPr bwMode="auto">
                  <a:xfrm>
                    <a:off x="0" y="0"/>
                    <a:ext cx="1704975" cy="5740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733E20" w14:textId="3E53E82F" w:rsidR="003C7AA9" w:rsidRDefault="003C7AA9" w:rsidP="003C7AA9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21482"/>
    <w:rsid w:val="000341A1"/>
    <w:rsid w:val="00034D97"/>
    <w:rsid w:val="0004035C"/>
    <w:rsid w:val="000473F4"/>
    <w:rsid w:val="000603A8"/>
    <w:rsid w:val="00075D17"/>
    <w:rsid w:val="00086204"/>
    <w:rsid w:val="000B4503"/>
    <w:rsid w:val="000F4FFC"/>
    <w:rsid w:val="00110855"/>
    <w:rsid w:val="001224F7"/>
    <w:rsid w:val="00136763"/>
    <w:rsid w:val="001745BD"/>
    <w:rsid w:val="001A0B4C"/>
    <w:rsid w:val="001F1929"/>
    <w:rsid w:val="00202A12"/>
    <w:rsid w:val="0022220B"/>
    <w:rsid w:val="00227D1E"/>
    <w:rsid w:val="00250BBD"/>
    <w:rsid w:val="002624A4"/>
    <w:rsid w:val="002B3529"/>
    <w:rsid w:val="002E6883"/>
    <w:rsid w:val="00314E61"/>
    <w:rsid w:val="00324276"/>
    <w:rsid w:val="003252BC"/>
    <w:rsid w:val="0033734E"/>
    <w:rsid w:val="00342499"/>
    <w:rsid w:val="003440F4"/>
    <w:rsid w:val="00392603"/>
    <w:rsid w:val="003C7AA9"/>
    <w:rsid w:val="003E0D06"/>
    <w:rsid w:val="003E5707"/>
    <w:rsid w:val="003F1D7D"/>
    <w:rsid w:val="00406151"/>
    <w:rsid w:val="00410724"/>
    <w:rsid w:val="00414BC9"/>
    <w:rsid w:val="00432395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97974"/>
    <w:rsid w:val="005B18EF"/>
    <w:rsid w:val="005C6C29"/>
    <w:rsid w:val="00605D2A"/>
    <w:rsid w:val="00614566"/>
    <w:rsid w:val="00636D09"/>
    <w:rsid w:val="00636D9F"/>
    <w:rsid w:val="00640E5A"/>
    <w:rsid w:val="00655592"/>
    <w:rsid w:val="00674A3C"/>
    <w:rsid w:val="00681AC2"/>
    <w:rsid w:val="0069129F"/>
    <w:rsid w:val="006C1526"/>
    <w:rsid w:val="006D6F91"/>
    <w:rsid w:val="006D7D77"/>
    <w:rsid w:val="006E63D9"/>
    <w:rsid w:val="006F736B"/>
    <w:rsid w:val="00712C1A"/>
    <w:rsid w:val="0073795B"/>
    <w:rsid w:val="00751B18"/>
    <w:rsid w:val="0075744B"/>
    <w:rsid w:val="00774132"/>
    <w:rsid w:val="00793E40"/>
    <w:rsid w:val="007A2270"/>
    <w:rsid w:val="007A332B"/>
    <w:rsid w:val="007B44FB"/>
    <w:rsid w:val="007B757B"/>
    <w:rsid w:val="007C7E46"/>
    <w:rsid w:val="007D7C2A"/>
    <w:rsid w:val="007E7287"/>
    <w:rsid w:val="007F3410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1B7E"/>
    <w:rsid w:val="008C38A4"/>
    <w:rsid w:val="008E0A53"/>
    <w:rsid w:val="008E6B51"/>
    <w:rsid w:val="008F60D0"/>
    <w:rsid w:val="0090120F"/>
    <w:rsid w:val="00905B28"/>
    <w:rsid w:val="009404EE"/>
    <w:rsid w:val="0094581D"/>
    <w:rsid w:val="009468B1"/>
    <w:rsid w:val="009478F7"/>
    <w:rsid w:val="009579A7"/>
    <w:rsid w:val="00962024"/>
    <w:rsid w:val="00981E40"/>
    <w:rsid w:val="0099133A"/>
    <w:rsid w:val="009C3347"/>
    <w:rsid w:val="00A110A9"/>
    <w:rsid w:val="00A37873"/>
    <w:rsid w:val="00A6247E"/>
    <w:rsid w:val="00A71D86"/>
    <w:rsid w:val="00A73BF9"/>
    <w:rsid w:val="00A86D25"/>
    <w:rsid w:val="00AC73CF"/>
    <w:rsid w:val="00AD0639"/>
    <w:rsid w:val="00AF2859"/>
    <w:rsid w:val="00B55386"/>
    <w:rsid w:val="00B77436"/>
    <w:rsid w:val="00B96EB2"/>
    <w:rsid w:val="00C07AB5"/>
    <w:rsid w:val="00C12B21"/>
    <w:rsid w:val="00C30DC3"/>
    <w:rsid w:val="00C36056"/>
    <w:rsid w:val="00C61BB2"/>
    <w:rsid w:val="00C7653C"/>
    <w:rsid w:val="00C94E30"/>
    <w:rsid w:val="00CA4AEF"/>
    <w:rsid w:val="00CB5F14"/>
    <w:rsid w:val="00CC3987"/>
    <w:rsid w:val="00CF26D4"/>
    <w:rsid w:val="00CF333A"/>
    <w:rsid w:val="00D309B1"/>
    <w:rsid w:val="00D46034"/>
    <w:rsid w:val="00D50BCA"/>
    <w:rsid w:val="00D636D0"/>
    <w:rsid w:val="00D912A2"/>
    <w:rsid w:val="00DC4275"/>
    <w:rsid w:val="00DF04C5"/>
    <w:rsid w:val="00E01605"/>
    <w:rsid w:val="00E27BFD"/>
    <w:rsid w:val="00E526A8"/>
    <w:rsid w:val="00E81DE5"/>
    <w:rsid w:val="00EC02B5"/>
    <w:rsid w:val="00EE2F06"/>
    <w:rsid w:val="00F02379"/>
    <w:rsid w:val="00F02D76"/>
    <w:rsid w:val="00F070EF"/>
    <w:rsid w:val="00F27CA6"/>
    <w:rsid w:val="00F50517"/>
    <w:rsid w:val="00F5155D"/>
    <w:rsid w:val="00F51AFD"/>
    <w:rsid w:val="00F87394"/>
    <w:rsid w:val="00F91D47"/>
    <w:rsid w:val="00FB26B0"/>
    <w:rsid w:val="00FD26C1"/>
    <w:rsid w:val="00FD4024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93E59B4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character" w:styleId="Nmerodepgina">
    <w:name w:val="page number"/>
    <w:basedOn w:val="Fuentedeprrafopredeter"/>
    <w:rsid w:val="00F5155D"/>
  </w:style>
  <w:style w:type="paragraph" w:customStyle="1" w:styleId="Estndar">
    <w:name w:val="Estándar"/>
    <w:rsid w:val="009404EE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404EE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404EE"/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customStyle="1" w:styleId="Red2Red">
    <w:name w:val="Red2Red"/>
    <w:basedOn w:val="Normal"/>
    <w:link w:val="Red2RedCar"/>
    <w:qFormat/>
    <w:rsid w:val="009579A7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Red2RedCar">
    <w:name w:val="Red2Red Car"/>
    <w:link w:val="Red2Red"/>
    <w:rsid w:val="009579A7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468B1"/>
    <w:rPr>
      <w:rFonts w:ascii="Trebuchet MS" w:hAnsi="Trebuchet MS"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4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3" ma:contentTypeDescription="Crear nuevo documento." ma:contentTypeScope="" ma:versionID="e979adc9a5ec1406d322330700bedd91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1e955ee13886e0a0e0a263ff243d7f61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EB953-5E28-43BE-9169-6EB301DB0AD3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2c4912aa-20b2-4f81-b3f0-61eb74ff8119"/>
    <ds:schemaRef ds:uri="http://purl.org/dc/elements/1.1/"/>
    <ds:schemaRef ds:uri="http://www.w3.org/XML/1998/namespace"/>
    <ds:schemaRef ds:uri="http://purl.org/dc/dcmitype/"/>
    <ds:schemaRef ds:uri="37c191be-83eb-4247-b81b-e23449fb04c8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7B7DA49-9F56-4FEB-9D0E-BB4CC8FC89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283A58-1458-4F09-93E2-6B2A8352EC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FF7812-08DF-4F44-9649-DFA884902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31</TotalTime>
  <Pages>1</Pages>
  <Words>84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Elisabet Cazorla</cp:lastModifiedBy>
  <cp:revision>7</cp:revision>
  <cp:lastPrinted>2015-09-28T12:06:00Z</cp:lastPrinted>
  <dcterms:created xsi:type="dcterms:W3CDTF">2015-10-02T10:47:00Z</dcterms:created>
  <dcterms:modified xsi:type="dcterms:W3CDTF">2022-02-01T15:25:00Z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